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5"/>
        <w:gridCol w:w="3845"/>
        <w:gridCol w:w="3035"/>
      </w:tblGrid>
      <w:tr w:rsidR="00B4786B" w:rsidRPr="004270FB" w14:paraId="155967EC" w14:textId="77777777" w:rsidTr="00085501">
        <w:trPr>
          <w:cantSplit/>
          <w:trHeight w:val="1684"/>
          <w:jc w:val="center"/>
        </w:trPr>
        <w:tc>
          <w:tcPr>
            <w:tcW w:w="3395" w:type="dxa"/>
          </w:tcPr>
          <w:p w14:paraId="42E6339C" w14:textId="77777777" w:rsidR="00B4786B" w:rsidRDefault="00B4786B" w:rsidP="00085501">
            <w:pPr>
              <w:pStyle w:val="Titolo1"/>
              <w:jc w:val="center"/>
              <w:rPr>
                <w:rFonts w:ascii="Arial" w:hAnsi="Arial" w:cs="Arial"/>
              </w:rPr>
            </w:pPr>
          </w:p>
          <w:p w14:paraId="1456C5C9" w14:textId="77777777" w:rsidR="00B4786B" w:rsidRPr="006D7CD2" w:rsidRDefault="00B4786B" w:rsidP="00085501">
            <w:pPr>
              <w:pStyle w:val="Titolo1"/>
              <w:jc w:val="center"/>
              <w:rPr>
                <w:rFonts w:ascii="Arial" w:hAnsi="Arial" w:cs="Arial"/>
              </w:rPr>
            </w:pPr>
            <w:r w:rsidRPr="006D7CD2">
              <w:rPr>
                <w:rFonts w:ascii="Arial" w:hAnsi="Arial" w:cs="Arial"/>
              </w:rPr>
              <w:t>COMUNE DI BARDONECCHIA</w:t>
            </w:r>
          </w:p>
          <w:p w14:paraId="5FEE68E3" w14:textId="77777777" w:rsidR="00B4786B" w:rsidRPr="006D7CD2" w:rsidRDefault="00B4786B" w:rsidP="00085501">
            <w:pPr>
              <w:pStyle w:val="Titolo2"/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  <w:p w14:paraId="583AC77F" w14:textId="77777777" w:rsidR="00B4786B" w:rsidRDefault="00B4786B" w:rsidP="00085501">
            <w:pPr>
              <w:pStyle w:val="Titolo2"/>
              <w:jc w:val="center"/>
              <w:rPr>
                <w:rFonts w:ascii="Arial" w:hAnsi="Arial" w:cs="Arial"/>
                <w:b w:val="0"/>
                <w:bCs w:val="0"/>
                <w:caps/>
                <w:sz w:val="18"/>
                <w:szCs w:val="18"/>
              </w:rPr>
            </w:pPr>
            <w:r w:rsidRPr="004D513F">
              <w:rPr>
                <w:rFonts w:ascii="Arial" w:hAnsi="Arial" w:cs="Arial"/>
                <w:caps/>
                <w:noProof/>
              </w:rPr>
              <w:drawing>
                <wp:anchor distT="0" distB="0" distL="114300" distR="114300" simplePos="0" relativeHeight="251659264" behindDoc="0" locked="0" layoutInCell="1" allowOverlap="1" wp14:anchorId="21F48115" wp14:editId="3C08CCE2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-478790</wp:posOffset>
                  </wp:positionV>
                  <wp:extent cx="262890" cy="389890"/>
                  <wp:effectExtent l="0" t="0" r="0" b="0"/>
                  <wp:wrapSquare wrapText="bothSides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" cy="389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D513F">
              <w:rPr>
                <w:rFonts w:ascii="Arial" w:hAnsi="Arial" w:cs="Arial"/>
                <w:b w:val="0"/>
                <w:bCs w:val="0"/>
                <w:caps/>
                <w:sz w:val="18"/>
                <w:szCs w:val="18"/>
              </w:rPr>
              <w:t xml:space="preserve">Area Tecnica </w:t>
            </w:r>
            <w:r>
              <w:rPr>
                <w:rFonts w:ascii="Arial" w:hAnsi="Arial" w:cs="Arial"/>
                <w:b w:val="0"/>
                <w:bCs w:val="0"/>
                <w:caps/>
                <w:sz w:val="18"/>
                <w:szCs w:val="18"/>
              </w:rPr>
              <w:t xml:space="preserve"> - SERVIZIO LL.PP.</w:t>
            </w:r>
          </w:p>
          <w:p w14:paraId="620436B7" w14:textId="77777777" w:rsidR="00B4786B" w:rsidRPr="008861DF" w:rsidRDefault="00B4786B" w:rsidP="00085501">
            <w:pPr>
              <w:pStyle w:val="Titolo2"/>
              <w:jc w:val="center"/>
              <w:rPr>
                <w:rFonts w:ascii="Arial" w:hAnsi="Arial" w:cs="Arial"/>
                <w:b w:val="0"/>
                <w:bCs w:val="0"/>
                <w:caps/>
                <w:sz w:val="18"/>
                <w:szCs w:val="18"/>
              </w:rPr>
            </w:pPr>
            <w:r w:rsidRPr="008861DF">
              <w:rPr>
                <w:rFonts w:ascii="Arial" w:hAnsi="Arial" w:cs="Arial"/>
                <w:b w:val="0"/>
                <w:bCs w:val="0"/>
                <w:caps/>
                <w:sz w:val="18"/>
                <w:szCs w:val="18"/>
              </w:rPr>
              <w:t>POLIZIA LOCALE</w:t>
            </w:r>
          </w:p>
          <w:p w14:paraId="56B3F3AE" w14:textId="77777777" w:rsidR="00B4786B" w:rsidRPr="006D7CD2" w:rsidRDefault="00B4786B" w:rsidP="00085501">
            <w:pPr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3845" w:type="dxa"/>
          </w:tcPr>
          <w:p w14:paraId="509834F3" w14:textId="77777777" w:rsidR="00B4786B" w:rsidRDefault="00B4786B" w:rsidP="00085501">
            <w:pPr>
              <w:pStyle w:val="Titolo1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ISTANZA PER</w:t>
            </w:r>
          </w:p>
          <w:p w14:paraId="7A3426D7" w14:textId="77777777" w:rsidR="00B4786B" w:rsidRPr="004E3DC8" w:rsidRDefault="00B4786B" w:rsidP="00085501">
            <w:pPr>
              <w:pStyle w:val="Titolo1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SCAVO SU SEDE PUBBLICA E OCCUPAZIONE SUOLO PUBBLICO</w:t>
            </w:r>
          </w:p>
        </w:tc>
        <w:tc>
          <w:tcPr>
            <w:tcW w:w="3035" w:type="dxa"/>
          </w:tcPr>
          <w:p w14:paraId="3DC2FAC5" w14:textId="77777777" w:rsidR="00B4786B" w:rsidRDefault="00B4786B" w:rsidP="00085501">
            <w:pPr>
              <w:pStyle w:val="Pidipagina"/>
              <w:ind w:right="36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</w:p>
          <w:p w14:paraId="7C1B2A5C" w14:textId="77777777" w:rsidR="00B4786B" w:rsidRDefault="00B4786B" w:rsidP="00085501">
            <w:pPr>
              <w:pStyle w:val="Pidipagina"/>
              <w:ind w:right="36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</w:p>
          <w:p w14:paraId="3935009C" w14:textId="77777777" w:rsidR="00B4786B" w:rsidRDefault="00B4786B" w:rsidP="00085501">
            <w:pPr>
              <w:pStyle w:val="Pidipagina"/>
              <w:ind w:right="36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</w:p>
          <w:p w14:paraId="41653DCF" w14:textId="77777777" w:rsidR="00B4786B" w:rsidRPr="007F3DC5" w:rsidRDefault="00B4786B" w:rsidP="00085501">
            <w:pPr>
              <w:jc w:val="both"/>
              <w:rPr>
                <w:rFonts w:ascii="Arial" w:hAnsi="Arial" w:cs="Arial"/>
                <w:lang w:val="fr-FR"/>
              </w:rPr>
            </w:pPr>
          </w:p>
          <w:p w14:paraId="6400FF92" w14:textId="77777777" w:rsidR="00B4786B" w:rsidRPr="004270FB" w:rsidRDefault="00B4786B" w:rsidP="00085501">
            <w:pPr>
              <w:pStyle w:val="Intestazione"/>
              <w:tabs>
                <w:tab w:val="clear" w:pos="4819"/>
                <w:tab w:val="clear" w:pos="9638"/>
              </w:tabs>
              <w:spacing w:before="60" w:after="60"/>
              <w:ind w:left="-68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</w:p>
        </w:tc>
      </w:tr>
    </w:tbl>
    <w:p w14:paraId="78A349FE" w14:textId="77777777" w:rsidR="00EF6293" w:rsidRDefault="00EF6293" w:rsidP="00EF6293">
      <w:pPr>
        <w:ind w:left="7080"/>
        <w:rPr>
          <w:rFonts w:ascii="Arial" w:hAnsi="Arial" w:cs="Arial"/>
          <w:sz w:val="18"/>
          <w:szCs w:val="18"/>
        </w:rPr>
      </w:pPr>
    </w:p>
    <w:p w14:paraId="2042249D" w14:textId="7541CEB1" w:rsidR="00EF6293" w:rsidRPr="0028240D" w:rsidRDefault="00EF6293" w:rsidP="00EF6293">
      <w:pPr>
        <w:ind w:left="7080"/>
        <w:rPr>
          <w:rFonts w:ascii="Arial" w:hAnsi="Arial" w:cs="Arial"/>
          <w:sz w:val="18"/>
          <w:szCs w:val="18"/>
        </w:rPr>
      </w:pPr>
      <w:r w:rsidRPr="0028240D">
        <w:rPr>
          <w:rFonts w:ascii="Arial" w:hAnsi="Arial" w:cs="Arial"/>
          <w:sz w:val="18"/>
          <w:szCs w:val="18"/>
        </w:rPr>
        <w:t>Al Comune di Bardonecchia</w:t>
      </w:r>
    </w:p>
    <w:p w14:paraId="24834DD7" w14:textId="77777777" w:rsidR="00EF6293" w:rsidRPr="0028240D" w:rsidRDefault="00EF6293" w:rsidP="00EF6293">
      <w:pPr>
        <w:ind w:left="7080"/>
        <w:rPr>
          <w:rFonts w:ascii="Arial" w:hAnsi="Arial" w:cs="Arial"/>
          <w:sz w:val="18"/>
          <w:szCs w:val="18"/>
        </w:rPr>
      </w:pPr>
      <w:r w:rsidRPr="0028240D">
        <w:rPr>
          <w:rFonts w:ascii="Arial" w:hAnsi="Arial" w:cs="Arial"/>
          <w:sz w:val="18"/>
          <w:szCs w:val="18"/>
        </w:rPr>
        <w:t>Piazza De Gasperi nr.1</w:t>
      </w:r>
    </w:p>
    <w:p w14:paraId="5C4DEA6D" w14:textId="77777777" w:rsidR="00EF6293" w:rsidRDefault="00EF6293" w:rsidP="00EF6293">
      <w:pPr>
        <w:ind w:left="7080"/>
        <w:rPr>
          <w:rFonts w:ascii="Arial" w:hAnsi="Arial" w:cs="Arial"/>
          <w:sz w:val="18"/>
          <w:szCs w:val="18"/>
        </w:rPr>
      </w:pPr>
      <w:r w:rsidRPr="0028240D">
        <w:rPr>
          <w:rFonts w:ascii="Arial" w:hAnsi="Arial" w:cs="Arial"/>
          <w:sz w:val="18"/>
          <w:szCs w:val="18"/>
        </w:rPr>
        <w:t>10052 BARDONECCHIA (TO)</w:t>
      </w:r>
    </w:p>
    <w:p w14:paraId="5A314A22" w14:textId="77777777" w:rsidR="003F0204" w:rsidRPr="0028240D" w:rsidRDefault="003F0204" w:rsidP="00EF6293">
      <w:pPr>
        <w:ind w:left="7080"/>
        <w:rPr>
          <w:rFonts w:ascii="Arial" w:hAnsi="Arial" w:cs="Arial"/>
          <w:sz w:val="18"/>
          <w:szCs w:val="18"/>
        </w:rPr>
      </w:pPr>
    </w:p>
    <w:p w14:paraId="34272FB7" w14:textId="428559F9" w:rsidR="00EF6293" w:rsidRDefault="00EF6293" w:rsidP="00EF6293">
      <w:pPr>
        <w:ind w:left="7080"/>
        <w:rPr>
          <w:rFonts w:ascii="Arial" w:hAnsi="Arial" w:cs="Arial"/>
          <w:sz w:val="18"/>
          <w:szCs w:val="18"/>
        </w:rPr>
      </w:pPr>
      <w:r w:rsidRPr="0028240D">
        <w:rPr>
          <w:rFonts w:ascii="Arial" w:hAnsi="Arial" w:cs="Arial"/>
          <w:sz w:val="18"/>
          <w:szCs w:val="18"/>
        </w:rPr>
        <w:t xml:space="preserve">Ufficio Tecnico </w:t>
      </w:r>
      <w:r w:rsidR="003F0204">
        <w:rPr>
          <w:rFonts w:ascii="Arial" w:hAnsi="Arial" w:cs="Arial"/>
          <w:sz w:val="18"/>
          <w:szCs w:val="18"/>
        </w:rPr>
        <w:t>Lavori Pubblici</w:t>
      </w:r>
    </w:p>
    <w:p w14:paraId="07E80A4D" w14:textId="77777777" w:rsidR="003F0204" w:rsidRPr="0028240D" w:rsidRDefault="003F0204" w:rsidP="00EF6293">
      <w:pPr>
        <w:ind w:left="7080"/>
        <w:rPr>
          <w:rFonts w:ascii="Arial" w:hAnsi="Arial" w:cs="Arial"/>
          <w:sz w:val="18"/>
          <w:szCs w:val="18"/>
        </w:rPr>
      </w:pPr>
    </w:p>
    <w:p w14:paraId="0538DFB7" w14:textId="77777777" w:rsidR="003F0204" w:rsidRDefault="00EF6293" w:rsidP="00EF6293">
      <w:pPr>
        <w:autoSpaceDE w:val="0"/>
        <w:autoSpaceDN w:val="0"/>
        <w:adjustRightInd w:val="0"/>
        <w:ind w:left="7080"/>
        <w:rPr>
          <w:rFonts w:ascii="Arial" w:hAnsi="Arial" w:cs="Arial"/>
          <w:sz w:val="18"/>
          <w:szCs w:val="18"/>
        </w:rPr>
      </w:pPr>
      <w:r w:rsidRPr="0028240D">
        <w:rPr>
          <w:rFonts w:ascii="Arial" w:hAnsi="Arial" w:cs="Arial"/>
          <w:sz w:val="18"/>
          <w:szCs w:val="18"/>
        </w:rPr>
        <w:t>Comando di Polizia Locale</w:t>
      </w:r>
    </w:p>
    <w:p w14:paraId="5E5E4A55" w14:textId="6BDFD69B" w:rsidR="00EF6293" w:rsidRPr="0028240D" w:rsidRDefault="00EF6293" w:rsidP="00EF6293">
      <w:pPr>
        <w:autoSpaceDE w:val="0"/>
        <w:autoSpaceDN w:val="0"/>
        <w:adjustRightInd w:val="0"/>
        <w:ind w:left="7080"/>
        <w:rPr>
          <w:rFonts w:ascii="Arial" w:hAnsi="Arial" w:cs="Arial"/>
          <w:bCs/>
          <w:color w:val="000000"/>
          <w:sz w:val="18"/>
          <w:szCs w:val="18"/>
        </w:rPr>
      </w:pPr>
      <w:r w:rsidRPr="0028240D">
        <w:rPr>
          <w:rFonts w:ascii="Arial" w:hAnsi="Arial" w:cs="Arial"/>
          <w:sz w:val="18"/>
          <w:szCs w:val="18"/>
        </w:rPr>
        <w:br/>
      </w:r>
      <w:hyperlink r:id="rId9" w:history="1">
        <w:r w:rsidRPr="0028240D">
          <w:rPr>
            <w:rStyle w:val="Collegamentoipertestuale"/>
            <w:rFonts w:ascii="Arial" w:hAnsi="Arial" w:cs="Arial"/>
            <w:bCs/>
            <w:sz w:val="18"/>
            <w:szCs w:val="18"/>
          </w:rPr>
          <w:t>comune.bardonecchia@pec.it</w:t>
        </w:r>
      </w:hyperlink>
    </w:p>
    <w:tbl>
      <w:tblPr>
        <w:tblW w:w="1025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5"/>
        <w:gridCol w:w="179"/>
        <w:gridCol w:w="1949"/>
        <w:gridCol w:w="475"/>
        <w:gridCol w:w="207"/>
        <w:gridCol w:w="209"/>
        <w:gridCol w:w="417"/>
        <w:gridCol w:w="418"/>
        <w:gridCol w:w="417"/>
        <w:gridCol w:w="417"/>
        <w:gridCol w:w="417"/>
        <w:gridCol w:w="418"/>
        <w:gridCol w:w="417"/>
        <w:gridCol w:w="388"/>
        <w:gridCol w:w="29"/>
        <w:gridCol w:w="90"/>
        <w:gridCol w:w="327"/>
        <w:gridCol w:w="419"/>
        <w:gridCol w:w="418"/>
        <w:gridCol w:w="231"/>
        <w:gridCol w:w="184"/>
        <w:gridCol w:w="418"/>
        <w:gridCol w:w="419"/>
        <w:gridCol w:w="983"/>
        <w:gridCol w:w="145"/>
        <w:gridCol w:w="42"/>
        <w:gridCol w:w="77"/>
      </w:tblGrid>
      <w:tr w:rsidR="004E3DC8" w:rsidRPr="004270FB" w14:paraId="530913FE" w14:textId="77777777" w:rsidTr="00EF6293">
        <w:trPr>
          <w:gridAfter w:val="3"/>
          <w:wAfter w:w="264" w:type="dxa"/>
          <w:trHeight w:val="987"/>
        </w:trPr>
        <w:tc>
          <w:tcPr>
            <w:tcW w:w="295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DC78167" w14:textId="77777777" w:rsidR="004E3DC8" w:rsidRPr="001F53C7" w:rsidRDefault="004E3DC8" w:rsidP="00EF6293">
            <w:pPr>
              <w:pStyle w:val="Intestazione"/>
              <w:tabs>
                <w:tab w:val="clear" w:pos="4819"/>
                <w:tab w:val="clear" w:pos="9638"/>
              </w:tabs>
              <w:spacing w:before="60" w:after="60"/>
              <w:rPr>
                <w:rFonts w:ascii="Arial" w:hAnsi="Arial" w:cs="Arial"/>
                <w:caps/>
                <w:sz w:val="16"/>
                <w:szCs w:val="16"/>
              </w:rPr>
            </w:pPr>
          </w:p>
        </w:tc>
        <w:tc>
          <w:tcPr>
            <w:tcW w:w="351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9BC121A" w14:textId="77777777" w:rsidR="004E3DC8" w:rsidRPr="001F53C7" w:rsidRDefault="004E3DC8" w:rsidP="001F53C7">
            <w:pPr>
              <w:pStyle w:val="Intestazione"/>
              <w:tabs>
                <w:tab w:val="clear" w:pos="4819"/>
                <w:tab w:val="clear" w:pos="9638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1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9BE427A" w14:textId="77777777" w:rsidR="004270FB" w:rsidRPr="001F53C7" w:rsidRDefault="004270FB" w:rsidP="00EF6293">
            <w:pPr>
              <w:pStyle w:val="Intestazione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676C" w14:paraId="343D17F3" w14:textId="77777777" w:rsidTr="00EF6293">
        <w:trPr>
          <w:gridBefore w:val="1"/>
          <w:gridAfter w:val="2"/>
          <w:wBefore w:w="145" w:type="dxa"/>
          <w:wAfter w:w="119" w:type="dxa"/>
          <w:trHeight w:val="229"/>
        </w:trPr>
        <w:tc>
          <w:tcPr>
            <w:tcW w:w="9991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14:paraId="69F4AFF2" w14:textId="6B0ED04C" w:rsidR="00EF6293" w:rsidRPr="00EF6293" w:rsidRDefault="00EF6293" w:rsidP="00EF629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EF6293">
              <w:rPr>
                <w:rFonts w:ascii="Arial" w:hAnsi="Arial" w:cs="Arial"/>
                <w:b/>
                <w:sz w:val="32"/>
                <w:szCs w:val="32"/>
              </w:rPr>
              <w:t>ISTANZA DI</w:t>
            </w:r>
            <w:r w:rsidR="00021840" w:rsidRPr="00EF6293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027CFD" w:rsidRPr="00EF6293">
              <w:rPr>
                <w:rFonts w:ascii="Arial" w:hAnsi="Arial" w:cs="Arial"/>
                <w:b/>
                <w:sz w:val="32"/>
                <w:szCs w:val="32"/>
              </w:rPr>
              <w:t>SCAVO SU SEDE PUBBLICA</w:t>
            </w:r>
          </w:p>
          <w:p w14:paraId="1D61D7FC" w14:textId="63450599" w:rsidR="009C676C" w:rsidRPr="00EF6293" w:rsidRDefault="00B408A3" w:rsidP="00EF629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EF6293">
              <w:rPr>
                <w:rFonts w:ascii="Arial" w:hAnsi="Arial" w:cs="Arial"/>
                <w:b/>
                <w:sz w:val="32"/>
                <w:szCs w:val="32"/>
              </w:rPr>
              <w:t>E OCCUPAZIONE SUOLO PUBBLICO</w:t>
            </w:r>
          </w:p>
          <w:p w14:paraId="0DA574F3" w14:textId="77777777" w:rsidR="001F53C7" w:rsidRDefault="001F53C7" w:rsidP="00027CFD">
            <w:pPr>
              <w:rPr>
                <w:rFonts w:ascii="Arial" w:hAnsi="Arial" w:cs="Arial"/>
                <w:b/>
              </w:rPr>
            </w:pPr>
          </w:p>
          <w:p w14:paraId="4DA7AA4D" w14:textId="77777777" w:rsidR="00524F60" w:rsidRPr="00D750BD" w:rsidRDefault="00524F60" w:rsidP="00027CFD">
            <w:pPr>
              <w:rPr>
                <w:rFonts w:ascii="Arial" w:hAnsi="Arial" w:cs="Arial"/>
                <w:b/>
              </w:rPr>
            </w:pPr>
          </w:p>
        </w:tc>
      </w:tr>
      <w:tr w:rsidR="009C676C" w14:paraId="140F476B" w14:textId="77777777" w:rsidTr="00EF629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2"/>
          <w:wBefore w:w="324" w:type="dxa"/>
          <w:trHeight w:val="9"/>
        </w:trPr>
        <w:tc>
          <w:tcPr>
            <w:tcW w:w="993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26CCA629" w14:textId="77777777" w:rsidR="009C676C" w:rsidRDefault="009C676C" w:rsidP="00AC7880">
            <w:pPr>
              <w:pStyle w:val="Testonotadichiusura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_</w:t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>l</w:t>
            </w: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_</w:t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sottoscritt</w:t>
            </w: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_</w:t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______________________"/>
                    <w:maxLength w:val="70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______________________________________________________________</w:t>
            </w:r>
            <w:r>
              <w:rPr>
                <w:sz w:val="20"/>
              </w:rPr>
              <w:fldChar w:fldCharType="end"/>
            </w:r>
          </w:p>
        </w:tc>
      </w:tr>
      <w:tr w:rsidR="009C676C" w14:paraId="58D3BEFB" w14:textId="77777777" w:rsidTr="00EF629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2"/>
          <w:gridAfter w:val="4"/>
          <w:wBefore w:w="324" w:type="dxa"/>
          <w:wAfter w:w="1247" w:type="dxa"/>
          <w:trHeight w:val="157"/>
        </w:trPr>
        <w:tc>
          <w:tcPr>
            <w:tcW w:w="19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338327" w14:textId="77777777" w:rsidR="009C676C" w:rsidRDefault="00195081" w:rsidP="00AC7880">
            <w:pPr>
              <w:spacing w:before="80"/>
              <w:rPr>
                <w:rFonts w:ascii="Arial" w:hAnsi="Arial" w:cs="Arial"/>
                <w:position w:val="-6"/>
                <w:sz w:val="20"/>
              </w:rPr>
            </w:pPr>
            <w:r>
              <w:rPr>
                <w:rFonts w:ascii="Arial" w:hAnsi="Arial" w:cs="Arial"/>
                <w:position w:val="-6"/>
                <w:sz w:val="20"/>
              </w:rPr>
              <w:t>C</w:t>
            </w:r>
            <w:r w:rsidR="009C676C">
              <w:rPr>
                <w:rFonts w:ascii="Arial" w:hAnsi="Arial" w:cs="Arial"/>
                <w:position w:val="-6"/>
                <w:sz w:val="20"/>
              </w:rPr>
              <w:t>odice fiscale</w:t>
            </w:r>
          </w:p>
        </w:tc>
        <w:tc>
          <w:tcPr>
            <w:tcW w:w="4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3B3A3F" w14:textId="77777777" w:rsidR="009C676C" w:rsidRDefault="009C676C" w:rsidP="00AC7880">
            <w:pPr>
              <w:spacing w:before="80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365CE0" w14:textId="77777777" w:rsidR="009C676C" w:rsidRDefault="009C676C" w:rsidP="00AC7880">
            <w:pPr>
              <w:spacing w:before="80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95DCFB" w14:textId="77777777" w:rsidR="009C676C" w:rsidRDefault="009C676C" w:rsidP="00AC7880">
            <w:pPr>
              <w:spacing w:before="80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4B80B1" w14:textId="77777777" w:rsidR="009C676C" w:rsidRDefault="009C676C" w:rsidP="00AC7880">
            <w:pPr>
              <w:spacing w:before="80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94FBA4" w14:textId="77777777" w:rsidR="009C676C" w:rsidRDefault="009C676C" w:rsidP="00AC7880">
            <w:pPr>
              <w:spacing w:before="80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868770" w14:textId="77777777" w:rsidR="009C676C" w:rsidRDefault="009C676C" w:rsidP="00AC7880">
            <w:pPr>
              <w:spacing w:before="80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06AAC2" w14:textId="77777777" w:rsidR="009C676C" w:rsidRDefault="009C676C" w:rsidP="00AC7880">
            <w:pPr>
              <w:spacing w:before="80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D18A80" w14:textId="77777777" w:rsidR="009C676C" w:rsidRDefault="009C676C" w:rsidP="00AC7880">
            <w:pPr>
              <w:spacing w:before="80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BB28EB" w14:textId="77777777" w:rsidR="009C676C" w:rsidRDefault="009C676C" w:rsidP="00AC7880">
            <w:pPr>
              <w:spacing w:before="80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1D7FBD" w14:textId="77777777" w:rsidR="009C676C" w:rsidRDefault="009C676C" w:rsidP="00AC7880">
            <w:pPr>
              <w:spacing w:before="80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BA2A42" w14:textId="77777777" w:rsidR="009C676C" w:rsidRDefault="009C676C" w:rsidP="00AC7880">
            <w:pPr>
              <w:spacing w:before="80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F41372" w14:textId="77777777" w:rsidR="009C676C" w:rsidRDefault="009C676C" w:rsidP="00AC7880">
            <w:pPr>
              <w:spacing w:before="80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9AE4B8" w14:textId="77777777" w:rsidR="009C676C" w:rsidRDefault="009C676C" w:rsidP="00AC7880">
            <w:pPr>
              <w:spacing w:before="80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451453" w14:textId="77777777" w:rsidR="009C676C" w:rsidRDefault="009C676C" w:rsidP="00AC7880">
            <w:pPr>
              <w:spacing w:before="80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2997CE" w14:textId="77777777" w:rsidR="009C676C" w:rsidRDefault="009C676C" w:rsidP="00AC7880">
            <w:pPr>
              <w:spacing w:before="80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B1AA01" w14:textId="77777777" w:rsidR="009C676C" w:rsidRDefault="009C676C" w:rsidP="00AC7880">
            <w:pPr>
              <w:spacing w:before="80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C676C" w14:paraId="7EE34134" w14:textId="77777777" w:rsidTr="00EF629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2"/>
          <w:gridAfter w:val="4"/>
          <w:wBefore w:w="324" w:type="dxa"/>
          <w:wAfter w:w="1247" w:type="dxa"/>
          <w:trHeight w:val="157"/>
        </w:trPr>
        <w:tc>
          <w:tcPr>
            <w:tcW w:w="19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527C1F" w14:textId="77777777" w:rsidR="009C676C" w:rsidRDefault="00195081" w:rsidP="00EE2FE1">
            <w:pPr>
              <w:spacing w:before="80"/>
              <w:rPr>
                <w:rFonts w:ascii="Arial" w:hAnsi="Arial" w:cs="Arial"/>
                <w:position w:val="-6"/>
                <w:sz w:val="20"/>
              </w:rPr>
            </w:pPr>
            <w:r>
              <w:rPr>
                <w:rFonts w:ascii="Arial" w:hAnsi="Arial" w:cs="Arial"/>
                <w:position w:val="-6"/>
                <w:sz w:val="20"/>
              </w:rPr>
              <w:t>P.IVA</w:t>
            </w:r>
          </w:p>
        </w:tc>
        <w:tc>
          <w:tcPr>
            <w:tcW w:w="4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70A267" w14:textId="77777777" w:rsidR="009C676C" w:rsidRDefault="009C676C" w:rsidP="00EE2FE1">
            <w:pPr>
              <w:spacing w:before="80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132DE5" w14:textId="77777777" w:rsidR="009C676C" w:rsidRDefault="009C676C" w:rsidP="00EE2FE1">
            <w:pPr>
              <w:spacing w:before="80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D49A48" w14:textId="77777777" w:rsidR="009C676C" w:rsidRDefault="009C676C" w:rsidP="00EE2FE1">
            <w:pPr>
              <w:spacing w:before="80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2FB22C" w14:textId="77777777" w:rsidR="009C676C" w:rsidRDefault="009C676C" w:rsidP="00EE2FE1">
            <w:pPr>
              <w:spacing w:before="80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D2F8C3" w14:textId="77777777" w:rsidR="009C676C" w:rsidRDefault="009C676C" w:rsidP="00EE2FE1">
            <w:pPr>
              <w:spacing w:before="80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9DFBD9" w14:textId="77777777" w:rsidR="009C676C" w:rsidRDefault="009C676C" w:rsidP="00EE2FE1">
            <w:pPr>
              <w:spacing w:before="80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D397B7" w14:textId="77777777" w:rsidR="009C676C" w:rsidRDefault="009C676C" w:rsidP="00EE2FE1">
            <w:pPr>
              <w:spacing w:before="80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6FFFD3" w14:textId="77777777" w:rsidR="009C676C" w:rsidRDefault="009C676C" w:rsidP="00EE2FE1">
            <w:pPr>
              <w:spacing w:before="80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B63245" w14:textId="77777777" w:rsidR="009C676C" w:rsidRDefault="009C676C" w:rsidP="00EE2FE1">
            <w:pPr>
              <w:spacing w:before="80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B35B21" w14:textId="77777777" w:rsidR="009C676C" w:rsidRDefault="009C676C" w:rsidP="00EE2FE1">
            <w:pPr>
              <w:spacing w:before="80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BBE791" w14:textId="77777777" w:rsidR="009C676C" w:rsidRDefault="009C676C" w:rsidP="00EE2FE1">
            <w:pPr>
              <w:spacing w:before="80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AF72B4" w14:textId="77777777" w:rsidR="009C676C" w:rsidRDefault="009C676C" w:rsidP="00EE2FE1">
            <w:pPr>
              <w:spacing w:before="80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D032BE" w14:textId="77777777" w:rsidR="009C676C" w:rsidRDefault="009C676C" w:rsidP="00EE2FE1">
            <w:pPr>
              <w:spacing w:before="80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376436" w14:textId="77777777" w:rsidR="009C676C" w:rsidRDefault="009C676C" w:rsidP="00EE2FE1">
            <w:pPr>
              <w:spacing w:before="80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0C4682" w14:textId="77777777" w:rsidR="009C676C" w:rsidRDefault="009C676C" w:rsidP="00EE2FE1">
            <w:pPr>
              <w:spacing w:before="80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4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F9A95E" w14:textId="77777777" w:rsidR="009C676C" w:rsidRDefault="009C676C" w:rsidP="00EE2FE1">
            <w:pPr>
              <w:spacing w:before="80"/>
              <w:ind w:left="-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C676C" w14:paraId="0BF01690" w14:textId="77777777" w:rsidTr="00EF629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2"/>
          <w:gridAfter w:val="1"/>
          <w:wBefore w:w="324" w:type="dxa"/>
          <w:wAfter w:w="77" w:type="dxa"/>
          <w:trHeight w:val="9"/>
        </w:trPr>
        <w:tc>
          <w:tcPr>
            <w:tcW w:w="626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6F4961B9" w14:textId="77777777" w:rsidR="009C676C" w:rsidRDefault="009C676C" w:rsidP="00AC7880">
            <w:pPr>
              <w:spacing w:before="8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residente in: Comune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"/>
                    <w:maxLength w:val="32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________________________________</w:t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13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D36DD88" w14:textId="77777777" w:rsidR="009C676C" w:rsidRDefault="009C676C" w:rsidP="00AC7880">
            <w:pPr>
              <w:spacing w:before="8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Prov.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  <w:maxLength w:val="4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____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19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CDD96D3" w14:textId="77777777" w:rsidR="009C676C" w:rsidRDefault="009C676C" w:rsidP="00AC7880">
            <w:pPr>
              <w:spacing w:before="8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C.A.P. </w:t>
            </w:r>
            <w:r>
              <w:rPr>
                <w:rFonts w:ascii="Arial" w:hAnsi="Arial" w:cs="Arial"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"/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lang w:val="en-GB"/>
              </w:rPr>
            </w:r>
            <w:r>
              <w:rPr>
                <w:rFonts w:ascii="Arial" w:hAnsi="Arial" w:cs="Arial"/>
                <w:sz w:val="20"/>
                <w:lang w:val="en-GB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_____</w:t>
            </w:r>
            <w:r>
              <w:rPr>
                <w:rFonts w:ascii="Arial" w:hAnsi="Arial" w:cs="Arial"/>
                <w:sz w:val="20"/>
                <w:lang w:val="en-GB"/>
              </w:rPr>
              <w:fldChar w:fldCharType="end"/>
            </w:r>
          </w:p>
        </w:tc>
      </w:tr>
      <w:tr w:rsidR="009C676C" w14:paraId="625D9FB2" w14:textId="77777777" w:rsidTr="00EF629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2"/>
          <w:gridAfter w:val="1"/>
          <w:wBefore w:w="324" w:type="dxa"/>
          <w:wAfter w:w="77" w:type="dxa"/>
          <w:trHeight w:val="9"/>
        </w:trPr>
        <w:tc>
          <w:tcPr>
            <w:tcW w:w="626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149E5A2C" w14:textId="77777777" w:rsidR="009C676C" w:rsidRDefault="009C676C" w:rsidP="00AC7880">
            <w:pPr>
              <w:spacing w:before="8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indirizzo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"/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_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________________________________________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3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9F604E1" w14:textId="77777777" w:rsidR="009C676C" w:rsidRDefault="009C676C" w:rsidP="00AC7880">
            <w:pPr>
              <w:spacing w:before="8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n.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"/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________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19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E25FCBD" w14:textId="77777777" w:rsidR="009C676C" w:rsidRDefault="009C676C" w:rsidP="00AC7880">
            <w:pPr>
              <w:spacing w:before="8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tel. </w:t>
            </w:r>
            <w:r>
              <w:rPr>
                <w:rFonts w:ascii="Arial" w:hAnsi="Arial" w:cs="Arial"/>
                <w:i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/_________"/>
                    <w:maxLength w:val="14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____/_________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027CFD" w14:paraId="621CF80F" w14:textId="77777777" w:rsidTr="00EF629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2"/>
          <w:gridAfter w:val="1"/>
          <w:wBefore w:w="324" w:type="dxa"/>
          <w:wAfter w:w="77" w:type="dxa"/>
          <w:trHeight w:val="9"/>
        </w:trPr>
        <w:tc>
          <w:tcPr>
            <w:tcW w:w="626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3CC462FB" w14:textId="77777777" w:rsidR="00027CFD" w:rsidRDefault="00027CFD" w:rsidP="00027CFD">
            <w:pPr>
              <w:spacing w:before="8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email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"/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________________________________________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3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515FF90" w14:textId="77777777" w:rsidR="00027CFD" w:rsidRDefault="00027CFD" w:rsidP="00AC7880">
            <w:pPr>
              <w:spacing w:before="80"/>
              <w:rPr>
                <w:rFonts w:ascii="Arial" w:hAnsi="Arial" w:cs="Arial"/>
                <w:sz w:val="20"/>
              </w:rPr>
            </w:pPr>
          </w:p>
        </w:tc>
        <w:tc>
          <w:tcPr>
            <w:tcW w:w="219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7FA22FC" w14:textId="77777777" w:rsidR="00027CFD" w:rsidRDefault="00027CFD" w:rsidP="00AC7880">
            <w:pPr>
              <w:spacing w:before="80"/>
              <w:rPr>
                <w:rFonts w:ascii="Arial" w:hAnsi="Arial" w:cs="Arial"/>
                <w:sz w:val="20"/>
              </w:rPr>
            </w:pPr>
          </w:p>
        </w:tc>
      </w:tr>
      <w:tr w:rsidR="00027CFD" w14:paraId="030AADD9" w14:textId="77777777" w:rsidTr="00EF629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2"/>
          <w:gridAfter w:val="1"/>
          <w:wBefore w:w="324" w:type="dxa"/>
          <w:wAfter w:w="77" w:type="dxa"/>
          <w:trHeight w:val="9"/>
        </w:trPr>
        <w:tc>
          <w:tcPr>
            <w:tcW w:w="626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0C65417A" w14:textId="77777777" w:rsidR="00027CFD" w:rsidRDefault="00027CFD" w:rsidP="00027CFD">
            <w:pPr>
              <w:spacing w:before="80"/>
              <w:rPr>
                <w:rFonts w:ascii="Arial" w:hAnsi="Arial" w:cs="Arial"/>
                <w:sz w:val="20"/>
              </w:rPr>
            </w:pPr>
            <w:r w:rsidRPr="00027CFD">
              <w:rPr>
                <w:rFonts w:ascii="Arial" w:hAnsi="Arial" w:cs="Arial"/>
                <w:b/>
                <w:sz w:val="20"/>
              </w:rPr>
              <w:t>p.e.c.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"/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________________________________________</w:t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>(preferibile)</w:t>
            </w:r>
          </w:p>
        </w:tc>
        <w:tc>
          <w:tcPr>
            <w:tcW w:w="13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8D999F" w14:textId="77777777" w:rsidR="00027CFD" w:rsidRDefault="00027CFD" w:rsidP="00AC7880">
            <w:pPr>
              <w:spacing w:before="80"/>
              <w:rPr>
                <w:rFonts w:ascii="Arial" w:hAnsi="Arial" w:cs="Arial"/>
                <w:sz w:val="20"/>
              </w:rPr>
            </w:pPr>
          </w:p>
        </w:tc>
        <w:tc>
          <w:tcPr>
            <w:tcW w:w="219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A4B3A5D" w14:textId="77777777" w:rsidR="00027CFD" w:rsidRDefault="00027CFD" w:rsidP="00AC7880">
            <w:pPr>
              <w:spacing w:before="80"/>
              <w:rPr>
                <w:rFonts w:ascii="Arial" w:hAnsi="Arial" w:cs="Arial"/>
                <w:sz w:val="20"/>
              </w:rPr>
            </w:pPr>
          </w:p>
        </w:tc>
      </w:tr>
    </w:tbl>
    <w:p w14:paraId="4BBC09D1" w14:textId="77777777" w:rsidR="00195081" w:rsidRDefault="00195081" w:rsidP="00A6156C">
      <w:pPr>
        <w:pStyle w:val="Corpodeltesto"/>
        <w:spacing w:before="60"/>
        <w:ind w:right="425"/>
        <w:rPr>
          <w:rFonts w:ascii="Arial" w:hAnsi="Arial" w:cs="Arial"/>
        </w:rPr>
      </w:pPr>
    </w:p>
    <w:p w14:paraId="55124CD8" w14:textId="77777777" w:rsidR="001F53C7" w:rsidRDefault="001F53C7" w:rsidP="00A6156C">
      <w:pPr>
        <w:pStyle w:val="Corpodeltesto"/>
        <w:spacing w:before="60"/>
        <w:ind w:right="425"/>
        <w:rPr>
          <w:rFonts w:ascii="Arial" w:hAnsi="Arial" w:cs="Arial"/>
        </w:rPr>
      </w:pPr>
    </w:p>
    <w:p w14:paraId="07D1624F" w14:textId="77777777" w:rsidR="009C676C" w:rsidRDefault="009C676C" w:rsidP="00A6156C">
      <w:pPr>
        <w:pStyle w:val="Corpodeltesto"/>
        <w:spacing w:before="60"/>
        <w:ind w:right="425"/>
        <w:rPr>
          <w:rFonts w:ascii="Arial" w:hAnsi="Arial" w:cs="Arial"/>
        </w:rPr>
      </w:pPr>
      <w:r w:rsidRPr="004033EA">
        <w:rPr>
          <w:rFonts w:ascii="Arial" w:hAnsi="Arial" w:cs="Arial"/>
        </w:rPr>
        <w:fldChar w:fldCharType="begin">
          <w:ffData>
            <w:name w:val="Controllo27"/>
            <w:enabled/>
            <w:calcOnExit w:val="0"/>
            <w:checkBox>
              <w:sizeAuto/>
              <w:default w:val="0"/>
            </w:checkBox>
          </w:ffData>
        </w:fldChar>
      </w:r>
      <w:r w:rsidRPr="004033EA">
        <w:rPr>
          <w:rFonts w:ascii="Arial" w:hAnsi="Arial" w:cs="Arial"/>
        </w:rPr>
        <w:instrText xml:space="preserve"> FORMCHECKBOX _</w:instrText>
      </w:r>
      <w:r w:rsidRPr="004033EA">
        <w:rPr>
          <w:rFonts w:ascii="Arial" w:hAnsi="Arial" w:cs="Arial"/>
        </w:rPr>
      </w:r>
      <w:r w:rsidRPr="004033EA">
        <w:rPr>
          <w:rFonts w:ascii="Arial" w:hAnsi="Arial" w:cs="Arial"/>
        </w:rPr>
        <w:fldChar w:fldCharType="separate"/>
      </w:r>
      <w:r w:rsidRPr="004033EA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in qualità di titolare/amministratore/legale rappresentante di</w:t>
      </w:r>
    </w:p>
    <w:p w14:paraId="06B530D7" w14:textId="77777777" w:rsidR="00027CFD" w:rsidRDefault="00027CFD" w:rsidP="00A6156C">
      <w:pPr>
        <w:pStyle w:val="Corpodeltesto"/>
        <w:spacing w:before="60"/>
        <w:ind w:right="425"/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559"/>
        <w:gridCol w:w="485"/>
        <w:gridCol w:w="425"/>
        <w:gridCol w:w="425"/>
        <w:gridCol w:w="426"/>
        <w:gridCol w:w="425"/>
        <w:gridCol w:w="425"/>
        <w:gridCol w:w="425"/>
        <w:gridCol w:w="428"/>
        <w:gridCol w:w="427"/>
        <w:gridCol w:w="425"/>
        <w:gridCol w:w="78"/>
        <w:gridCol w:w="348"/>
        <w:gridCol w:w="219"/>
        <w:gridCol w:w="207"/>
        <w:gridCol w:w="425"/>
        <w:gridCol w:w="219"/>
        <w:gridCol w:w="207"/>
        <w:gridCol w:w="426"/>
        <w:gridCol w:w="426"/>
        <w:gridCol w:w="1067"/>
        <w:gridCol w:w="10"/>
      </w:tblGrid>
      <w:tr w:rsidR="009C676C" w14:paraId="00D214BB" w14:textId="77777777" w:rsidTr="00AC7880">
        <w:trPr>
          <w:gridBefore w:val="1"/>
          <w:wBefore w:w="426" w:type="dxa"/>
          <w:trHeight w:val="20"/>
        </w:trPr>
        <w:tc>
          <w:tcPr>
            <w:tcW w:w="9507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701F6E29" w14:textId="77777777" w:rsidR="009C676C" w:rsidRDefault="009C676C" w:rsidP="005813AB">
            <w:pPr>
              <w:pStyle w:val="Corpodeltesto"/>
              <w:spacing w:before="60"/>
              <w:ind w:right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Ragione sociale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______"/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______________________________________________</w:t>
            </w:r>
            <w:r>
              <w:rPr>
                <w:rFonts w:ascii="Arial" w:hAnsi="Arial" w:cs="Arial"/>
              </w:rPr>
              <w:fldChar w:fldCharType="end"/>
            </w:r>
            <w:r w:rsidRPr="005813AB">
              <w:rPr>
                <w:rFonts w:ascii="Arial" w:hAnsi="Arial" w:cs="Arial"/>
              </w:rPr>
              <w:t>.</w:t>
            </w:r>
          </w:p>
        </w:tc>
      </w:tr>
      <w:tr w:rsidR="009C676C" w14:paraId="2C91F195" w14:textId="77777777" w:rsidTr="005813AB">
        <w:trPr>
          <w:gridBefore w:val="1"/>
          <w:gridAfter w:val="2"/>
          <w:wBefore w:w="426" w:type="dxa"/>
          <w:wAfter w:w="1077" w:type="dxa"/>
          <w:trHeight w:val="323"/>
        </w:trPr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720AE6" w14:textId="77777777" w:rsidR="009C676C" w:rsidRPr="005813AB" w:rsidRDefault="009C676C" w:rsidP="001A7901">
            <w:pPr>
              <w:pStyle w:val="Corpodeltesto"/>
              <w:rPr>
                <w:rFonts w:ascii="Arial" w:hAnsi="Arial" w:cs="Arial"/>
              </w:rPr>
            </w:pPr>
            <w:r w:rsidRPr="005813AB">
              <w:rPr>
                <w:rFonts w:ascii="Arial" w:hAnsi="Arial" w:cs="Arial"/>
              </w:rPr>
              <w:t>CF/P. IVA</w:t>
            </w:r>
          </w:p>
        </w:tc>
        <w:tc>
          <w:tcPr>
            <w:tcW w:w="4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18DF8A" w14:textId="77777777" w:rsidR="009C676C" w:rsidRDefault="009C676C" w:rsidP="001A7901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448923" w14:textId="77777777" w:rsidR="009C676C" w:rsidRDefault="009C676C" w:rsidP="001A7901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4DD74B" w14:textId="77777777" w:rsidR="009C676C" w:rsidRDefault="009C676C" w:rsidP="001A7901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495D05" w14:textId="77777777" w:rsidR="009C676C" w:rsidRDefault="009C676C" w:rsidP="001A7901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825D8F" w14:textId="77777777" w:rsidR="009C676C" w:rsidRDefault="009C676C" w:rsidP="001A7901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4C2180" w14:textId="77777777" w:rsidR="009C676C" w:rsidRDefault="009C676C" w:rsidP="001A7901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ADEA37" w14:textId="77777777" w:rsidR="009C676C" w:rsidRDefault="009C676C" w:rsidP="001A7901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FF1B17" w14:textId="77777777" w:rsidR="009C676C" w:rsidRDefault="009C676C" w:rsidP="001A7901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BF3CC2" w14:textId="77777777" w:rsidR="009C676C" w:rsidRDefault="009C676C" w:rsidP="001A7901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8AE4F9" w14:textId="77777777" w:rsidR="009C676C" w:rsidRDefault="009C676C" w:rsidP="001A7901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7F0018" w14:textId="77777777" w:rsidR="009C676C" w:rsidRDefault="009C676C" w:rsidP="001A7901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33782D" w14:textId="77777777" w:rsidR="009C676C" w:rsidRDefault="009C676C" w:rsidP="001A7901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963FEC" w14:textId="77777777" w:rsidR="009C676C" w:rsidRDefault="009C676C" w:rsidP="001A7901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1F1806" w14:textId="77777777" w:rsidR="009C676C" w:rsidRDefault="009C676C" w:rsidP="001A7901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E98F7A" w14:textId="77777777" w:rsidR="009C676C" w:rsidRDefault="009C676C" w:rsidP="001A7901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31E102" w14:textId="77777777" w:rsidR="009C676C" w:rsidRDefault="009C676C" w:rsidP="001A7901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9C676C" w14:paraId="2712877E" w14:textId="77777777" w:rsidTr="005813AB">
        <w:trPr>
          <w:gridBefore w:val="1"/>
          <w:gridAfter w:val="2"/>
          <w:wBefore w:w="426" w:type="dxa"/>
          <w:wAfter w:w="1077" w:type="dxa"/>
          <w:trHeight w:val="323"/>
        </w:trPr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EDA23D" w14:textId="77777777" w:rsidR="009C676C" w:rsidRPr="005813AB" w:rsidRDefault="009C676C" w:rsidP="001A7901">
            <w:pPr>
              <w:pStyle w:val="Corpodeltes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COD. ISTAT</w:t>
            </w:r>
          </w:p>
        </w:tc>
        <w:tc>
          <w:tcPr>
            <w:tcW w:w="4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75F872" w14:textId="77777777" w:rsidR="009C676C" w:rsidRDefault="009C676C" w:rsidP="001A7901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C8F1AD" w14:textId="77777777" w:rsidR="009C676C" w:rsidRDefault="009C676C" w:rsidP="001A7901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EC3F88" w14:textId="77777777" w:rsidR="009C676C" w:rsidRDefault="009C676C" w:rsidP="001A7901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4E1B67" w14:textId="77777777" w:rsidR="009C676C" w:rsidRDefault="009C676C" w:rsidP="001A7901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7DED79" w14:textId="77777777" w:rsidR="009C676C" w:rsidRDefault="009C676C" w:rsidP="001A7901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0C177E" w14:textId="77777777" w:rsidR="009C676C" w:rsidRDefault="009C676C" w:rsidP="001A7901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EE2320" w14:textId="77777777" w:rsidR="009C676C" w:rsidRDefault="009C676C" w:rsidP="001A7901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C66142" w14:textId="77777777" w:rsidR="009C676C" w:rsidRDefault="009C676C" w:rsidP="001A7901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8E0AA1" w14:textId="77777777" w:rsidR="009C676C" w:rsidRDefault="009C676C" w:rsidP="001A7901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3A7A50" w14:textId="77777777" w:rsidR="009C676C" w:rsidRDefault="009C676C" w:rsidP="001A7901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730EE6" w14:textId="77777777" w:rsidR="009C676C" w:rsidRDefault="009C676C" w:rsidP="001A7901">
            <w:pPr>
              <w:pStyle w:val="Corpodeltes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"/>
                    <w:maxLength w:val="1"/>
                    <w:format w:val="Maiuscol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26" w:type="dxa"/>
            <w:gridSpan w:val="2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5A0F8478" w14:textId="77777777" w:rsidR="009C676C" w:rsidRDefault="009C676C" w:rsidP="001A7901">
            <w:pPr>
              <w:pStyle w:val="Corpodeltesto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059C431" w14:textId="77777777" w:rsidR="009C676C" w:rsidRDefault="009C676C" w:rsidP="001A7901">
            <w:pPr>
              <w:pStyle w:val="Corpodeltesto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C8420D" w14:textId="77777777" w:rsidR="009C676C" w:rsidRDefault="009C676C" w:rsidP="001A7901">
            <w:pPr>
              <w:pStyle w:val="Corpodeltesto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39AB3AE" w14:textId="77777777" w:rsidR="009C676C" w:rsidRDefault="009C676C" w:rsidP="001A7901">
            <w:pPr>
              <w:pStyle w:val="Corpodeltesto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0EBF492" w14:textId="77777777" w:rsidR="009C676C" w:rsidRDefault="009C676C" w:rsidP="001A7901">
            <w:pPr>
              <w:pStyle w:val="Corpodeltesto"/>
              <w:jc w:val="center"/>
              <w:rPr>
                <w:rFonts w:ascii="Arial" w:hAnsi="Arial" w:cs="Arial"/>
              </w:rPr>
            </w:pPr>
          </w:p>
        </w:tc>
      </w:tr>
      <w:tr w:rsidR="009C676C" w:rsidRPr="005813AB" w14:paraId="5AF49596" w14:textId="77777777" w:rsidTr="00AC7880">
        <w:trPr>
          <w:gridAfter w:val="1"/>
          <w:wAfter w:w="10" w:type="dxa"/>
          <w:trHeight w:val="20"/>
        </w:trPr>
        <w:tc>
          <w:tcPr>
            <w:tcW w:w="637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0CE4A965" w14:textId="77777777" w:rsidR="009C676C" w:rsidRDefault="009C676C" w:rsidP="00C16ED3">
            <w:pPr>
              <w:pStyle w:val="Corpodeltesto"/>
              <w:spacing w:before="60"/>
              <w:ind w:left="356" w:right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Sede in: Comune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"/>
                    <w:maxLength w:val="32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________________________________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B433925" w14:textId="77777777" w:rsidR="009C676C" w:rsidRPr="005813AB" w:rsidRDefault="009C676C" w:rsidP="005813AB">
            <w:pPr>
              <w:pStyle w:val="Corpodeltesto"/>
              <w:spacing w:before="60"/>
              <w:ind w:right="-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5813AB">
              <w:rPr>
                <w:rFonts w:ascii="Arial" w:hAnsi="Arial" w:cs="Arial"/>
              </w:rPr>
              <w:t xml:space="preserve">Prov. </w:t>
            </w:r>
            <w:r>
              <w:rPr>
                <w:rFonts w:ascii="Arial" w:hAnsi="Arial" w:cs="Arial"/>
              </w:rPr>
              <w:fldChar w:fldCharType="begin">
                <w:ffData>
                  <w:name w:val="Testo23"/>
                  <w:enabled/>
                  <w:calcOnExit w:val="0"/>
                  <w:textInput>
                    <w:default w:val="____"/>
                    <w:maxLength w:val="4"/>
                    <w:format w:val="Maiuscole"/>
                  </w:textInput>
                </w:ffData>
              </w:fldChar>
            </w:r>
            <w:r w:rsidRPr="005813AB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____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1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F415CA" w14:textId="77777777" w:rsidR="009C676C" w:rsidRPr="005813AB" w:rsidRDefault="009C676C" w:rsidP="005813AB">
            <w:pPr>
              <w:pStyle w:val="Corpodeltesto"/>
              <w:spacing w:before="60"/>
              <w:ind w:right="425"/>
              <w:rPr>
                <w:rFonts w:ascii="Arial" w:hAnsi="Arial" w:cs="Arial"/>
              </w:rPr>
            </w:pPr>
            <w:r w:rsidRPr="005813AB">
              <w:rPr>
                <w:rFonts w:ascii="Arial" w:hAnsi="Arial" w:cs="Arial"/>
              </w:rPr>
              <w:t xml:space="preserve">   C.A.P. </w:t>
            </w:r>
            <w:r w:rsidRPr="005813AB">
              <w:rPr>
                <w:rFonts w:ascii="Arial" w:hAnsi="Arial" w:cs="Arial"/>
              </w:rPr>
              <w:fldChar w:fldCharType="begin">
                <w:ffData>
                  <w:name w:val="Testo13"/>
                  <w:enabled/>
                  <w:calcOnExit w:val="0"/>
                  <w:textInput>
                    <w:default w:val="_____"/>
                    <w:maxLength w:val="5"/>
                  </w:textInput>
                </w:ffData>
              </w:fldChar>
            </w:r>
            <w:r w:rsidRPr="005813AB">
              <w:rPr>
                <w:rFonts w:ascii="Arial" w:hAnsi="Arial" w:cs="Arial"/>
              </w:rPr>
              <w:instrText xml:space="preserve"> FORMTEXT </w:instrText>
            </w:r>
            <w:r w:rsidRPr="005813AB">
              <w:rPr>
                <w:rFonts w:ascii="Arial" w:hAnsi="Arial" w:cs="Arial"/>
              </w:rPr>
            </w:r>
            <w:r w:rsidRPr="005813AB">
              <w:rPr>
                <w:rFonts w:ascii="Arial" w:hAnsi="Arial" w:cs="Arial"/>
              </w:rPr>
              <w:fldChar w:fldCharType="separate"/>
            </w:r>
            <w:r w:rsidRPr="005813AB">
              <w:rPr>
                <w:rFonts w:ascii="Arial" w:hAnsi="Arial" w:cs="Arial"/>
              </w:rPr>
              <w:t>_____</w:t>
            </w:r>
            <w:r w:rsidRPr="005813AB">
              <w:rPr>
                <w:rFonts w:ascii="Arial" w:hAnsi="Arial" w:cs="Arial"/>
              </w:rPr>
              <w:fldChar w:fldCharType="end"/>
            </w:r>
          </w:p>
        </w:tc>
      </w:tr>
      <w:tr w:rsidR="009C676C" w14:paraId="1B9D7B47" w14:textId="77777777" w:rsidTr="00AC7880">
        <w:trPr>
          <w:gridAfter w:val="1"/>
          <w:wAfter w:w="10" w:type="dxa"/>
          <w:trHeight w:val="20"/>
        </w:trPr>
        <w:tc>
          <w:tcPr>
            <w:tcW w:w="637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741B85F6" w14:textId="77777777" w:rsidR="009C676C" w:rsidRDefault="009C676C" w:rsidP="005813AB">
            <w:pPr>
              <w:pStyle w:val="Corpodeltesto"/>
              <w:spacing w:before="60"/>
              <w:ind w:left="356" w:right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Indirizzo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"/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_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________________________________________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EEF32D7" w14:textId="77777777" w:rsidR="009C676C" w:rsidRDefault="009C676C" w:rsidP="005813AB">
            <w:pPr>
              <w:pStyle w:val="Corpodeltesto"/>
              <w:spacing w:before="60"/>
              <w:ind w:right="-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n.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"/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_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________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1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97E4158" w14:textId="77777777" w:rsidR="009C676C" w:rsidRDefault="009C676C" w:rsidP="005813AB">
            <w:pPr>
              <w:pStyle w:val="Corpodeltesto"/>
              <w:spacing w:before="60"/>
              <w:ind w:right="-70"/>
              <w:rPr>
                <w:rFonts w:ascii="Arial" w:hAnsi="Arial" w:cs="Arial"/>
              </w:rPr>
            </w:pPr>
          </w:p>
        </w:tc>
      </w:tr>
      <w:tr w:rsidR="007E0FFE" w14:paraId="387DFD4F" w14:textId="77777777" w:rsidTr="00AC7880">
        <w:trPr>
          <w:gridAfter w:val="1"/>
          <w:wAfter w:w="10" w:type="dxa"/>
          <w:trHeight w:val="20"/>
        </w:trPr>
        <w:tc>
          <w:tcPr>
            <w:tcW w:w="637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038F1003" w14:textId="77777777" w:rsidR="007E0FFE" w:rsidRDefault="007E0FFE" w:rsidP="007E0FFE">
            <w:pPr>
              <w:spacing w:before="8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email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"/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________________________________________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26605EE" w14:textId="77777777" w:rsidR="007E0FFE" w:rsidRDefault="007E0FFE" w:rsidP="005813AB">
            <w:pPr>
              <w:pStyle w:val="Corpodeltesto"/>
              <w:spacing w:before="60"/>
              <w:ind w:right="-70"/>
              <w:rPr>
                <w:rFonts w:ascii="Arial" w:hAnsi="Arial" w:cs="Arial"/>
              </w:rPr>
            </w:pPr>
          </w:p>
        </w:tc>
        <w:tc>
          <w:tcPr>
            <w:tcW w:w="21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EFE2FD6" w14:textId="77777777" w:rsidR="007E0FFE" w:rsidRDefault="007E0FFE" w:rsidP="005813AB">
            <w:pPr>
              <w:pStyle w:val="Corpodeltesto"/>
              <w:spacing w:before="60"/>
              <w:ind w:right="-70"/>
              <w:rPr>
                <w:rFonts w:ascii="Arial" w:hAnsi="Arial" w:cs="Arial"/>
              </w:rPr>
            </w:pPr>
          </w:p>
        </w:tc>
      </w:tr>
      <w:tr w:rsidR="007E0FFE" w14:paraId="1510CC13" w14:textId="77777777" w:rsidTr="007E0FFE">
        <w:trPr>
          <w:gridAfter w:val="1"/>
          <w:wAfter w:w="10" w:type="dxa"/>
          <w:trHeight w:val="20"/>
        </w:trPr>
        <w:tc>
          <w:tcPr>
            <w:tcW w:w="6946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546B8E00" w14:textId="77777777" w:rsidR="007E0FFE" w:rsidRDefault="007E0FFE" w:rsidP="007E0FFE">
            <w:pPr>
              <w:spacing w:before="8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     </w:t>
            </w:r>
            <w:r w:rsidRPr="00027CFD">
              <w:rPr>
                <w:rFonts w:ascii="Arial" w:hAnsi="Arial" w:cs="Arial"/>
                <w:b/>
                <w:sz w:val="20"/>
              </w:rPr>
              <w:t>p.e.c.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"/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________________________________________</w:t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>(preferibile)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3368B9" w14:textId="77777777" w:rsidR="007E0FFE" w:rsidRDefault="007E0FFE" w:rsidP="005813AB">
            <w:pPr>
              <w:pStyle w:val="Corpodeltesto"/>
              <w:spacing w:before="60"/>
              <w:ind w:right="-70"/>
              <w:rPr>
                <w:rFonts w:ascii="Arial" w:hAnsi="Arial" w:cs="Arial"/>
              </w:rPr>
            </w:pPr>
          </w:p>
        </w:tc>
        <w:tc>
          <w:tcPr>
            <w:tcW w:w="21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845490F" w14:textId="77777777" w:rsidR="007E0FFE" w:rsidRDefault="007E0FFE" w:rsidP="005813AB">
            <w:pPr>
              <w:pStyle w:val="Corpodeltesto"/>
              <w:spacing w:before="60"/>
              <w:ind w:right="-70"/>
              <w:rPr>
                <w:rFonts w:ascii="Arial" w:hAnsi="Arial" w:cs="Arial"/>
              </w:rPr>
            </w:pPr>
          </w:p>
        </w:tc>
      </w:tr>
    </w:tbl>
    <w:p w14:paraId="40719FB0" w14:textId="77777777" w:rsidR="009C676C" w:rsidRDefault="009C676C" w:rsidP="0062481E">
      <w:pPr>
        <w:jc w:val="center"/>
        <w:rPr>
          <w:rFonts w:ascii="Arial" w:hAnsi="Arial" w:cs="Arial"/>
          <w:b/>
          <w:sz w:val="22"/>
          <w:szCs w:val="22"/>
        </w:rPr>
      </w:pPr>
    </w:p>
    <w:p w14:paraId="6207F1E9" w14:textId="77777777" w:rsidR="004E148E" w:rsidRPr="0062481E" w:rsidRDefault="00027CFD" w:rsidP="00CF6B89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CHIEDE</w:t>
      </w:r>
    </w:p>
    <w:p w14:paraId="013DA202" w14:textId="77777777" w:rsidR="001F53C7" w:rsidRDefault="001F53C7" w:rsidP="00C77519">
      <w:pPr>
        <w:jc w:val="center"/>
        <w:rPr>
          <w:rFonts w:ascii="Arial" w:hAnsi="Arial" w:cs="Arial"/>
          <w:b/>
          <w:sz w:val="22"/>
          <w:szCs w:val="22"/>
        </w:rPr>
      </w:pPr>
    </w:p>
    <w:p w14:paraId="306B1452" w14:textId="0DCCB4B8" w:rsidR="001F53C7" w:rsidRDefault="001F53C7" w:rsidP="00C77519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</w:t>
      </w:r>
      <w:r w:rsidR="00027CFD" w:rsidRPr="004E148E">
        <w:rPr>
          <w:rFonts w:ascii="Arial" w:hAnsi="Arial" w:cs="Arial"/>
          <w:b/>
          <w:sz w:val="22"/>
          <w:szCs w:val="22"/>
        </w:rPr>
        <w:t>’Autorizzazione allo scavo su sede pubblica</w:t>
      </w:r>
      <w:r w:rsidR="00B408A3">
        <w:rPr>
          <w:rFonts w:ascii="Arial" w:hAnsi="Arial" w:cs="Arial"/>
          <w:b/>
          <w:sz w:val="22"/>
          <w:szCs w:val="22"/>
        </w:rPr>
        <w:t xml:space="preserve"> </w:t>
      </w:r>
    </w:p>
    <w:p w14:paraId="65D862B7" w14:textId="03011890" w:rsidR="009C676C" w:rsidRPr="004E148E" w:rsidRDefault="00B408A3" w:rsidP="00C77519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 contestuale autorizzazione per occupazione suolo pubblico</w:t>
      </w:r>
      <w:r w:rsidR="003F0204">
        <w:rPr>
          <w:rFonts w:ascii="Arial" w:hAnsi="Arial" w:cs="Arial"/>
          <w:b/>
          <w:sz w:val="22"/>
          <w:szCs w:val="22"/>
        </w:rPr>
        <w:t xml:space="preserve"> ai sensi del Regolamento comunale approvato con D.C.C. 35 del 22.09.2026 e s.m.i.</w:t>
      </w:r>
    </w:p>
    <w:p w14:paraId="394FF5F9" w14:textId="77777777" w:rsidR="009C676C" w:rsidRDefault="009C676C" w:rsidP="00B562AD">
      <w:pPr>
        <w:jc w:val="center"/>
        <w:rPr>
          <w:rFonts w:ascii="Arial" w:hAnsi="Arial" w:cs="Arial"/>
          <w:b/>
          <w:sz w:val="22"/>
          <w:szCs w:val="22"/>
        </w:rPr>
      </w:pPr>
    </w:p>
    <w:p w14:paraId="4B9C3616" w14:textId="77777777" w:rsidR="009C676C" w:rsidRDefault="009C676C" w:rsidP="00B562AD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DICHIARA</w:t>
      </w:r>
    </w:p>
    <w:p w14:paraId="32A3E765" w14:textId="77777777" w:rsidR="001F53C7" w:rsidRDefault="001F53C7" w:rsidP="00CF6B89">
      <w:pPr>
        <w:jc w:val="both"/>
        <w:rPr>
          <w:rFonts w:ascii="Arial" w:hAnsi="Arial" w:cs="Arial"/>
          <w:sz w:val="20"/>
          <w:szCs w:val="20"/>
        </w:rPr>
      </w:pPr>
    </w:p>
    <w:p w14:paraId="42D3C1A9" w14:textId="347CCBD1" w:rsidR="00CF6B89" w:rsidRDefault="00CF6B89" w:rsidP="00CF6B89">
      <w:pPr>
        <w:jc w:val="both"/>
        <w:rPr>
          <w:rFonts w:ascii="Arial" w:hAnsi="Arial" w:cs="Arial"/>
          <w:sz w:val="20"/>
          <w:szCs w:val="20"/>
        </w:rPr>
      </w:pPr>
      <w:r w:rsidRPr="00DE7796">
        <w:rPr>
          <w:rFonts w:ascii="Arial" w:hAnsi="Arial" w:cs="Arial"/>
          <w:sz w:val="20"/>
          <w:szCs w:val="20"/>
        </w:rPr>
        <w:lastRenderedPageBreak/>
        <w:t>consapevole della responsabilità penale, in caso di falsità in atti e di dichiarazione mendace, ai sensi degli articoli 48 e 76 del DPR 28/12/2000 n. 445</w:t>
      </w:r>
      <w:r>
        <w:rPr>
          <w:rFonts w:ascii="Arial" w:hAnsi="Arial" w:cs="Arial"/>
          <w:sz w:val="20"/>
          <w:szCs w:val="20"/>
        </w:rPr>
        <w:t>,</w:t>
      </w:r>
    </w:p>
    <w:p w14:paraId="50B937CD" w14:textId="77777777" w:rsidR="00E82B04" w:rsidRPr="0062481E" w:rsidRDefault="00E82B04" w:rsidP="00B562AD">
      <w:pPr>
        <w:jc w:val="center"/>
        <w:rPr>
          <w:rFonts w:ascii="Arial" w:hAnsi="Arial" w:cs="Arial"/>
          <w:b/>
          <w:sz w:val="22"/>
          <w:szCs w:val="22"/>
        </w:rPr>
      </w:pPr>
    </w:p>
    <w:p w14:paraId="6C9E9148" w14:textId="77777777" w:rsidR="009C676C" w:rsidRPr="00E82B04" w:rsidRDefault="00CF6B89" w:rsidP="004E148E">
      <w:pPr>
        <w:ind w:right="47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lavori consistono in</w:t>
      </w:r>
      <w:r w:rsidR="0095261B">
        <w:rPr>
          <w:rFonts w:ascii="Arial" w:hAnsi="Arial" w:cs="Arial"/>
          <w:sz w:val="20"/>
          <w:szCs w:val="20"/>
        </w:rPr>
        <w:t>:</w:t>
      </w:r>
    </w:p>
    <w:p w14:paraId="1A3860E2" w14:textId="77777777" w:rsidR="009C676C" w:rsidRPr="00E82B04" w:rsidRDefault="00027CFD" w:rsidP="004E148E">
      <w:pPr>
        <w:ind w:right="474"/>
        <w:jc w:val="both"/>
        <w:rPr>
          <w:rFonts w:ascii="Arial" w:hAnsi="Arial" w:cs="Arial"/>
          <w:b/>
          <w:sz w:val="20"/>
          <w:szCs w:val="20"/>
        </w:rPr>
      </w:pP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"/>
              <w:maxLength w:val="82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__________________________________________________________________________________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</w:p>
    <w:p w14:paraId="7FE97CF6" w14:textId="77777777" w:rsidR="009C676C" w:rsidRPr="00E82B04" w:rsidRDefault="009C676C" w:rsidP="004E148E">
      <w:pPr>
        <w:ind w:right="474"/>
        <w:jc w:val="both"/>
        <w:rPr>
          <w:rFonts w:ascii="Arial" w:hAnsi="Arial" w:cs="Arial"/>
          <w:b/>
          <w:sz w:val="20"/>
          <w:szCs w:val="20"/>
        </w:rPr>
      </w:pP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"/>
              <w:maxLength w:val="82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__________________________________________________________________________________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</w:p>
    <w:p w14:paraId="3B6BF8C8" w14:textId="77777777" w:rsidR="009C676C" w:rsidRDefault="009C676C" w:rsidP="004E148E">
      <w:pPr>
        <w:ind w:right="474"/>
        <w:jc w:val="both"/>
        <w:rPr>
          <w:rFonts w:ascii="Arial" w:hAnsi="Arial" w:cs="Arial"/>
          <w:b/>
          <w:sz w:val="20"/>
          <w:szCs w:val="20"/>
        </w:rPr>
      </w:pP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"/>
              <w:maxLength w:val="82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__________________________________________________________________________________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</w:p>
    <w:p w14:paraId="0267F2F3" w14:textId="77777777" w:rsidR="003F0204" w:rsidRPr="00E82B04" w:rsidRDefault="003F0204" w:rsidP="003F0204">
      <w:pPr>
        <w:ind w:right="474"/>
        <w:jc w:val="both"/>
        <w:rPr>
          <w:rFonts w:ascii="Arial" w:hAnsi="Arial" w:cs="Arial"/>
          <w:b/>
          <w:sz w:val="20"/>
          <w:szCs w:val="20"/>
        </w:rPr>
      </w:pP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"/>
              <w:maxLength w:val="82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__________________________________________________________________________________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</w:p>
    <w:p w14:paraId="68E002A8" w14:textId="77777777" w:rsidR="003F0204" w:rsidRDefault="003F0204" w:rsidP="003F0204">
      <w:pPr>
        <w:ind w:right="474"/>
        <w:jc w:val="both"/>
        <w:rPr>
          <w:rFonts w:ascii="Arial" w:hAnsi="Arial" w:cs="Arial"/>
          <w:b/>
          <w:sz w:val="20"/>
          <w:szCs w:val="20"/>
        </w:rPr>
      </w:pP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"/>
              <w:maxLength w:val="82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__________________________________________________________________________________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</w:p>
    <w:p w14:paraId="3833DD9C" w14:textId="77777777" w:rsidR="0095261B" w:rsidRDefault="0095261B" w:rsidP="004E148E">
      <w:pPr>
        <w:ind w:right="474"/>
        <w:jc w:val="both"/>
        <w:rPr>
          <w:rFonts w:ascii="Arial" w:hAnsi="Arial" w:cs="Arial"/>
          <w:b/>
          <w:sz w:val="20"/>
          <w:szCs w:val="20"/>
        </w:rPr>
      </w:pPr>
    </w:p>
    <w:p w14:paraId="38C9720E" w14:textId="77777777" w:rsidR="0095261B" w:rsidRPr="0095261B" w:rsidRDefault="0095261B" w:rsidP="004E148E">
      <w:pPr>
        <w:ind w:right="47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E82B04">
        <w:rPr>
          <w:rFonts w:ascii="Arial" w:hAnsi="Arial" w:cs="Arial"/>
          <w:sz w:val="20"/>
          <w:szCs w:val="20"/>
        </w:rPr>
        <w:fldChar w:fldCharType="begin">
          <w:ffData>
            <w:name w:val="Controllo27"/>
            <w:enabled/>
            <w:calcOnExit w:val="0"/>
            <w:checkBox>
              <w:sizeAuto/>
              <w:default w:val="0"/>
            </w:checkBox>
          </w:ffData>
        </w:fldChar>
      </w:r>
      <w:r w:rsidRPr="00E82B04">
        <w:rPr>
          <w:rFonts w:ascii="Arial" w:hAnsi="Arial" w:cs="Arial"/>
          <w:sz w:val="20"/>
          <w:szCs w:val="20"/>
        </w:rPr>
        <w:instrText xml:space="preserve"> FORMCHECKBOX _</w:instrText>
      </w:r>
      <w:r w:rsidRPr="00E82B04">
        <w:rPr>
          <w:rFonts w:ascii="Arial" w:hAnsi="Arial" w:cs="Arial"/>
          <w:sz w:val="20"/>
          <w:szCs w:val="20"/>
        </w:rPr>
      </w:r>
      <w:r w:rsidRPr="00E82B04">
        <w:rPr>
          <w:rFonts w:ascii="Arial" w:hAnsi="Arial" w:cs="Arial"/>
          <w:sz w:val="20"/>
          <w:szCs w:val="20"/>
        </w:rPr>
        <w:fldChar w:fldCharType="separate"/>
      </w:r>
      <w:r w:rsidRPr="00E82B04">
        <w:rPr>
          <w:rFonts w:ascii="Arial" w:hAnsi="Arial" w:cs="Arial"/>
          <w:sz w:val="20"/>
          <w:szCs w:val="20"/>
        </w:rPr>
        <w:fldChar w:fldCharType="end"/>
      </w:r>
      <w:r w:rsidRPr="0095261B">
        <w:rPr>
          <w:rFonts w:ascii="Arial" w:hAnsi="Arial" w:cs="Arial"/>
          <w:sz w:val="20"/>
          <w:szCs w:val="20"/>
        </w:rPr>
        <w:t>Ch</w:t>
      </w:r>
      <w:r w:rsidR="00ED2E21">
        <w:rPr>
          <w:rFonts w:ascii="Arial" w:hAnsi="Arial" w:cs="Arial"/>
          <w:sz w:val="20"/>
          <w:szCs w:val="20"/>
        </w:rPr>
        <w:t>e l’intervento riveste carattere</w:t>
      </w:r>
      <w:r w:rsidRPr="0095261B">
        <w:rPr>
          <w:rFonts w:ascii="Arial" w:hAnsi="Arial" w:cs="Arial"/>
          <w:sz w:val="20"/>
          <w:szCs w:val="20"/>
        </w:rPr>
        <w:t xml:space="preserve"> di urgenza per le seguenti motivazioni</w:t>
      </w:r>
      <w:r>
        <w:rPr>
          <w:rFonts w:ascii="Arial" w:hAnsi="Arial" w:cs="Arial"/>
          <w:sz w:val="20"/>
          <w:szCs w:val="20"/>
        </w:rPr>
        <w:t>:</w:t>
      </w:r>
    </w:p>
    <w:p w14:paraId="23294866" w14:textId="77777777" w:rsidR="0095261B" w:rsidRPr="00E82B04" w:rsidRDefault="0095261B" w:rsidP="0095261B">
      <w:pPr>
        <w:ind w:right="474"/>
        <w:jc w:val="both"/>
        <w:rPr>
          <w:rFonts w:ascii="Arial" w:hAnsi="Arial" w:cs="Arial"/>
          <w:b/>
          <w:sz w:val="20"/>
          <w:szCs w:val="20"/>
        </w:rPr>
      </w:pP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"/>
              <w:maxLength w:val="82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__________________________________________________________________________________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</w:p>
    <w:p w14:paraId="01CB2535" w14:textId="77777777" w:rsidR="0095261B" w:rsidRPr="00E82B04" w:rsidRDefault="0095261B" w:rsidP="0095261B">
      <w:pPr>
        <w:ind w:right="474"/>
        <w:jc w:val="both"/>
        <w:rPr>
          <w:rFonts w:ascii="Arial" w:hAnsi="Arial" w:cs="Arial"/>
          <w:b/>
          <w:sz w:val="20"/>
          <w:szCs w:val="20"/>
        </w:rPr>
      </w:pP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"/>
              <w:maxLength w:val="82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__________________________________________________________________________________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</w:p>
    <w:p w14:paraId="695F25E9" w14:textId="3638B801" w:rsidR="0095261B" w:rsidRDefault="0095261B" w:rsidP="0095261B">
      <w:pPr>
        <w:ind w:right="474"/>
        <w:jc w:val="both"/>
        <w:rPr>
          <w:rFonts w:ascii="Arial" w:hAnsi="Arial" w:cs="Arial"/>
          <w:b/>
          <w:sz w:val="20"/>
          <w:szCs w:val="20"/>
        </w:rPr>
      </w:pP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"/>
              <w:maxLength w:val="82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_________________________________________________________________________________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</w:p>
    <w:p w14:paraId="38F7E098" w14:textId="59122755" w:rsidR="00AE3E87" w:rsidRDefault="00AE3E87" w:rsidP="0095261B">
      <w:pPr>
        <w:ind w:right="474"/>
        <w:jc w:val="both"/>
        <w:rPr>
          <w:rFonts w:ascii="Arial" w:hAnsi="Arial" w:cs="Arial"/>
          <w:b/>
          <w:sz w:val="20"/>
          <w:szCs w:val="20"/>
        </w:rPr>
      </w:pPr>
      <w:r w:rsidRPr="00E82B04">
        <w:rPr>
          <w:rFonts w:ascii="Arial" w:hAnsi="Arial" w:cs="Arial"/>
          <w:sz w:val="20"/>
          <w:szCs w:val="20"/>
        </w:rPr>
        <w:fldChar w:fldCharType="begin">
          <w:ffData>
            <w:name w:val="Controllo27"/>
            <w:enabled/>
            <w:calcOnExit w:val="0"/>
            <w:checkBox>
              <w:sizeAuto/>
              <w:default w:val="0"/>
            </w:checkBox>
          </w:ffData>
        </w:fldChar>
      </w:r>
      <w:r w:rsidRPr="00E82B04">
        <w:rPr>
          <w:rFonts w:ascii="Arial" w:hAnsi="Arial" w:cs="Arial"/>
          <w:sz w:val="20"/>
          <w:szCs w:val="20"/>
        </w:rPr>
        <w:instrText xml:space="preserve"> FORMCHECKBOX _</w:instrText>
      </w:r>
      <w:r w:rsidRPr="00E82B04">
        <w:rPr>
          <w:rFonts w:ascii="Arial" w:hAnsi="Arial" w:cs="Arial"/>
          <w:sz w:val="20"/>
          <w:szCs w:val="20"/>
        </w:rPr>
      </w:r>
      <w:r w:rsidRPr="00E82B04">
        <w:rPr>
          <w:rFonts w:ascii="Arial" w:hAnsi="Arial" w:cs="Arial"/>
          <w:sz w:val="20"/>
          <w:szCs w:val="20"/>
        </w:rPr>
        <w:fldChar w:fldCharType="separate"/>
      </w:r>
      <w:r w:rsidRPr="00E82B04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e c</w:t>
      </w:r>
      <w:r>
        <w:rPr>
          <w:rFonts w:ascii="Arial" w:hAnsi="Arial" w:cs="Arial"/>
          <w:b/>
          <w:sz w:val="20"/>
          <w:szCs w:val="20"/>
        </w:rPr>
        <w:t>he l’intervento è già in corso di esecuzione</w:t>
      </w:r>
    </w:p>
    <w:p w14:paraId="023E5CAD" w14:textId="77777777" w:rsidR="00CF6B89" w:rsidRDefault="00CF6B89" w:rsidP="004E148E">
      <w:pPr>
        <w:ind w:right="474"/>
        <w:jc w:val="both"/>
        <w:rPr>
          <w:rFonts w:ascii="Arial" w:hAnsi="Arial" w:cs="Arial"/>
          <w:sz w:val="20"/>
          <w:szCs w:val="20"/>
        </w:rPr>
      </w:pPr>
    </w:p>
    <w:p w14:paraId="2D761B16" w14:textId="77777777" w:rsidR="00027CFD" w:rsidRPr="00E82B04" w:rsidRDefault="00B408A3" w:rsidP="004E148E">
      <w:pPr>
        <w:ind w:right="474"/>
        <w:jc w:val="both"/>
        <w:rPr>
          <w:rFonts w:ascii="Arial" w:hAnsi="Arial" w:cs="Arial"/>
          <w:sz w:val="20"/>
          <w:szCs w:val="20"/>
        </w:rPr>
      </w:pPr>
      <w:r w:rsidRPr="00E82B04">
        <w:rPr>
          <w:rFonts w:ascii="Arial" w:hAnsi="Arial" w:cs="Arial"/>
          <w:sz w:val="20"/>
          <w:szCs w:val="20"/>
        </w:rPr>
        <w:fldChar w:fldCharType="begin">
          <w:ffData>
            <w:name w:val="Controllo27"/>
            <w:enabled/>
            <w:calcOnExit w:val="0"/>
            <w:checkBox>
              <w:sizeAuto/>
              <w:default w:val="0"/>
            </w:checkBox>
          </w:ffData>
        </w:fldChar>
      </w:r>
      <w:r w:rsidRPr="00E82B04">
        <w:rPr>
          <w:rFonts w:ascii="Arial" w:hAnsi="Arial" w:cs="Arial"/>
          <w:sz w:val="20"/>
          <w:szCs w:val="20"/>
        </w:rPr>
        <w:instrText xml:space="preserve"> FORMCHECKBOX _</w:instrText>
      </w:r>
      <w:r w:rsidRPr="00E82B04">
        <w:rPr>
          <w:rFonts w:ascii="Arial" w:hAnsi="Arial" w:cs="Arial"/>
          <w:sz w:val="20"/>
          <w:szCs w:val="20"/>
        </w:rPr>
      </w:r>
      <w:r w:rsidRPr="00E82B04">
        <w:rPr>
          <w:rFonts w:ascii="Arial" w:hAnsi="Arial" w:cs="Arial"/>
          <w:sz w:val="20"/>
          <w:szCs w:val="20"/>
        </w:rPr>
        <w:fldChar w:fldCharType="separate"/>
      </w:r>
      <w:r w:rsidRPr="00E82B04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</w:t>
      </w:r>
      <w:r w:rsidR="00027CFD" w:rsidRPr="00E82B04">
        <w:rPr>
          <w:rFonts w:ascii="Arial" w:hAnsi="Arial" w:cs="Arial"/>
          <w:sz w:val="20"/>
          <w:szCs w:val="20"/>
        </w:rPr>
        <w:t>Aree di circolazione o zon</w:t>
      </w:r>
      <w:r w:rsidR="00CF6B89">
        <w:rPr>
          <w:rFonts w:ascii="Arial" w:hAnsi="Arial" w:cs="Arial"/>
          <w:sz w:val="20"/>
          <w:szCs w:val="20"/>
        </w:rPr>
        <w:t>e interessate (specificare vie - da n. civico a . civico -</w:t>
      </w:r>
      <w:r w:rsidR="00027CFD" w:rsidRPr="00E82B04">
        <w:rPr>
          <w:rFonts w:ascii="Arial" w:hAnsi="Arial" w:cs="Arial"/>
          <w:sz w:val="20"/>
          <w:szCs w:val="20"/>
        </w:rPr>
        <w:t>, piazze, zone territoriali</w:t>
      </w:r>
      <w:r w:rsidR="00ED2E21">
        <w:rPr>
          <w:rFonts w:ascii="Arial" w:hAnsi="Arial" w:cs="Arial"/>
          <w:sz w:val="20"/>
          <w:szCs w:val="20"/>
        </w:rPr>
        <w:t>)</w:t>
      </w:r>
      <w:r w:rsidR="00027CFD" w:rsidRPr="00E82B04">
        <w:rPr>
          <w:rFonts w:ascii="Arial" w:hAnsi="Arial" w:cs="Arial"/>
          <w:sz w:val="20"/>
          <w:szCs w:val="20"/>
        </w:rPr>
        <w:t>:</w:t>
      </w:r>
    </w:p>
    <w:p w14:paraId="26F9E45A" w14:textId="77777777" w:rsidR="00027CFD" w:rsidRPr="00E82B04" w:rsidRDefault="00027CFD" w:rsidP="004E148E">
      <w:pPr>
        <w:ind w:right="474"/>
        <w:jc w:val="both"/>
        <w:rPr>
          <w:rFonts w:ascii="Arial" w:hAnsi="Arial" w:cs="Arial"/>
          <w:b/>
          <w:sz w:val="20"/>
          <w:szCs w:val="20"/>
        </w:rPr>
      </w:pP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"/>
              <w:maxLength w:val="82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__________________________________________________________________________________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</w:p>
    <w:p w14:paraId="5BBA1481" w14:textId="77777777" w:rsidR="00027CFD" w:rsidRDefault="00027CFD" w:rsidP="004E148E">
      <w:pPr>
        <w:ind w:right="474"/>
        <w:jc w:val="both"/>
        <w:rPr>
          <w:rFonts w:ascii="Arial" w:hAnsi="Arial" w:cs="Arial"/>
          <w:b/>
          <w:sz w:val="20"/>
          <w:szCs w:val="20"/>
        </w:rPr>
      </w:pP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"/>
              <w:maxLength w:val="82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__________________________________________________________________________________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</w:p>
    <w:p w14:paraId="0CB18177" w14:textId="77777777" w:rsidR="0052034D" w:rsidRDefault="0052034D" w:rsidP="0052034D">
      <w:pPr>
        <w:ind w:right="474"/>
        <w:jc w:val="both"/>
        <w:rPr>
          <w:rFonts w:ascii="Arial" w:hAnsi="Arial" w:cs="Arial"/>
          <w:b/>
          <w:sz w:val="20"/>
          <w:szCs w:val="20"/>
        </w:rPr>
      </w:pP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"/>
              <w:maxLength w:val="82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__________________________________________________________________________________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</w:p>
    <w:p w14:paraId="10C07B97" w14:textId="77777777" w:rsidR="00B354B3" w:rsidRDefault="00B354B3" w:rsidP="0052034D">
      <w:pPr>
        <w:ind w:right="474"/>
        <w:jc w:val="both"/>
        <w:rPr>
          <w:rFonts w:ascii="Arial" w:hAnsi="Arial" w:cs="Arial"/>
          <w:b/>
          <w:sz w:val="20"/>
          <w:szCs w:val="20"/>
        </w:rPr>
      </w:pPr>
    </w:p>
    <w:p w14:paraId="4351FCAA" w14:textId="77777777" w:rsidR="00B354B3" w:rsidRPr="00E82B04" w:rsidRDefault="00B354B3" w:rsidP="00B354B3">
      <w:pPr>
        <w:ind w:right="474"/>
        <w:jc w:val="both"/>
        <w:rPr>
          <w:rFonts w:ascii="Arial" w:hAnsi="Arial" w:cs="Arial"/>
          <w:sz w:val="20"/>
          <w:szCs w:val="20"/>
        </w:rPr>
      </w:pPr>
      <w:r w:rsidRPr="00E82B04">
        <w:rPr>
          <w:rFonts w:ascii="Arial" w:hAnsi="Arial" w:cs="Arial"/>
          <w:sz w:val="20"/>
          <w:szCs w:val="20"/>
        </w:rPr>
        <w:t>Dimensione dello scavo a piano campagna (riportare la lunghezza complessiva e larghezza dello scavo ovvero allegare opportuna planimetria quotata)</w:t>
      </w:r>
    </w:p>
    <w:p w14:paraId="3B56D110" w14:textId="77777777" w:rsidR="00B354B3" w:rsidRPr="00E82B04" w:rsidRDefault="00B354B3" w:rsidP="00B354B3">
      <w:pPr>
        <w:ind w:right="474"/>
        <w:jc w:val="both"/>
        <w:rPr>
          <w:rFonts w:ascii="Arial" w:hAnsi="Arial" w:cs="Arial"/>
          <w:sz w:val="20"/>
          <w:szCs w:val="20"/>
        </w:rPr>
      </w:pP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"/>
              <w:maxLength w:val="82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__________________________________________________________________________________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</w:p>
    <w:p w14:paraId="0C9F1B59" w14:textId="77777777" w:rsidR="00B354B3" w:rsidRDefault="00B354B3" w:rsidP="0052034D">
      <w:pPr>
        <w:ind w:right="474"/>
        <w:jc w:val="both"/>
        <w:rPr>
          <w:rFonts w:ascii="Arial" w:hAnsi="Arial" w:cs="Arial"/>
          <w:b/>
          <w:sz w:val="20"/>
          <w:szCs w:val="20"/>
        </w:rPr>
      </w:pPr>
    </w:p>
    <w:p w14:paraId="4EE8D237" w14:textId="77777777" w:rsidR="00B354B3" w:rsidRDefault="00B354B3" w:rsidP="0052034D">
      <w:pPr>
        <w:ind w:right="474"/>
        <w:jc w:val="both"/>
        <w:rPr>
          <w:rFonts w:ascii="Arial" w:hAnsi="Arial" w:cs="Arial"/>
          <w:sz w:val="20"/>
          <w:szCs w:val="20"/>
        </w:rPr>
      </w:pPr>
    </w:p>
    <w:p w14:paraId="54D55A40" w14:textId="77777777" w:rsidR="0052034D" w:rsidRPr="00E82B04" w:rsidRDefault="0052034D" w:rsidP="0052034D">
      <w:pPr>
        <w:ind w:right="474"/>
        <w:jc w:val="both"/>
        <w:rPr>
          <w:rFonts w:ascii="Arial" w:hAnsi="Arial" w:cs="Arial"/>
          <w:sz w:val="20"/>
          <w:szCs w:val="20"/>
        </w:rPr>
      </w:pPr>
      <w:r w:rsidRPr="00E82B04">
        <w:rPr>
          <w:rFonts w:ascii="Arial" w:hAnsi="Arial" w:cs="Arial"/>
          <w:sz w:val="20"/>
          <w:szCs w:val="20"/>
        </w:rPr>
        <w:fldChar w:fldCharType="begin">
          <w:ffData>
            <w:name w:val="Controllo27"/>
            <w:enabled/>
            <w:calcOnExit w:val="0"/>
            <w:checkBox>
              <w:sizeAuto/>
              <w:default w:val="0"/>
            </w:checkBox>
          </w:ffData>
        </w:fldChar>
      </w:r>
      <w:r w:rsidRPr="00E82B04">
        <w:rPr>
          <w:rFonts w:ascii="Arial" w:hAnsi="Arial" w:cs="Arial"/>
          <w:sz w:val="20"/>
          <w:szCs w:val="20"/>
        </w:rPr>
        <w:instrText xml:space="preserve"> FORMCHECKBOX _</w:instrText>
      </w:r>
      <w:r w:rsidRPr="00E82B04">
        <w:rPr>
          <w:rFonts w:ascii="Arial" w:hAnsi="Arial" w:cs="Arial"/>
          <w:sz w:val="20"/>
          <w:szCs w:val="20"/>
        </w:rPr>
      </w:r>
      <w:r w:rsidRPr="00E82B04">
        <w:rPr>
          <w:rFonts w:ascii="Arial" w:hAnsi="Arial" w:cs="Arial"/>
          <w:sz w:val="20"/>
          <w:szCs w:val="20"/>
        </w:rPr>
        <w:fldChar w:fldCharType="separate"/>
      </w:r>
      <w:r w:rsidRPr="00E82B04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Si richiede ordinanza di chiusura </w:t>
      </w:r>
      <w:r w:rsidR="00B354B3">
        <w:rPr>
          <w:rFonts w:ascii="Arial" w:hAnsi="Arial" w:cs="Arial"/>
          <w:sz w:val="20"/>
          <w:szCs w:val="20"/>
        </w:rPr>
        <w:t>o modifica dei flussi di traffico nelle seguenti vie o tratti stradali</w:t>
      </w:r>
      <w:r w:rsidRPr="00E82B0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(specificare vie - da n. civico a . civico -</w:t>
      </w:r>
      <w:r w:rsidRPr="00E82B04">
        <w:rPr>
          <w:rFonts w:ascii="Arial" w:hAnsi="Arial" w:cs="Arial"/>
          <w:sz w:val="20"/>
          <w:szCs w:val="20"/>
        </w:rPr>
        <w:t xml:space="preserve">, piazze, </w:t>
      </w:r>
      <w:r w:rsidR="00B354B3">
        <w:rPr>
          <w:rFonts w:ascii="Arial" w:hAnsi="Arial" w:cs="Arial"/>
          <w:sz w:val="20"/>
          <w:szCs w:val="20"/>
        </w:rPr>
        <w:t>ecc….</w:t>
      </w:r>
      <w:r>
        <w:rPr>
          <w:rFonts w:ascii="Arial" w:hAnsi="Arial" w:cs="Arial"/>
          <w:sz w:val="20"/>
          <w:szCs w:val="20"/>
        </w:rPr>
        <w:t>)</w:t>
      </w:r>
      <w:r w:rsidRPr="00E82B04">
        <w:rPr>
          <w:rFonts w:ascii="Arial" w:hAnsi="Arial" w:cs="Arial"/>
          <w:sz w:val="20"/>
          <w:szCs w:val="20"/>
        </w:rPr>
        <w:t>:</w:t>
      </w:r>
    </w:p>
    <w:p w14:paraId="17F43407" w14:textId="77777777" w:rsidR="00027CFD" w:rsidRDefault="00027CFD" w:rsidP="004E148E">
      <w:pPr>
        <w:ind w:right="474"/>
        <w:jc w:val="both"/>
        <w:rPr>
          <w:rFonts w:ascii="Arial" w:hAnsi="Arial" w:cs="Arial"/>
          <w:b/>
          <w:sz w:val="20"/>
          <w:szCs w:val="20"/>
        </w:rPr>
      </w:pP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"/>
              <w:maxLength w:val="82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__________________________________________________________________________________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</w:p>
    <w:p w14:paraId="0E7C9DCE" w14:textId="77777777" w:rsidR="0052034D" w:rsidRDefault="0052034D" w:rsidP="0052034D">
      <w:pPr>
        <w:ind w:right="474"/>
        <w:jc w:val="both"/>
        <w:rPr>
          <w:rFonts w:ascii="Arial" w:hAnsi="Arial" w:cs="Arial"/>
          <w:b/>
          <w:sz w:val="20"/>
          <w:szCs w:val="20"/>
        </w:rPr>
      </w:pP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"/>
              <w:maxLength w:val="82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__________________________________________________________________________________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</w:p>
    <w:p w14:paraId="5DBE9039" w14:textId="77777777" w:rsidR="00B354B3" w:rsidRDefault="00B354B3" w:rsidP="00B354B3">
      <w:pPr>
        <w:ind w:right="474"/>
        <w:jc w:val="both"/>
        <w:rPr>
          <w:rFonts w:ascii="Arial" w:hAnsi="Arial" w:cs="Arial"/>
          <w:b/>
          <w:sz w:val="20"/>
          <w:szCs w:val="20"/>
        </w:rPr>
      </w:pP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"/>
              <w:maxLength w:val="82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__________________________________________________________________________________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</w:p>
    <w:p w14:paraId="72AFB0DF" w14:textId="77777777" w:rsidR="00B354B3" w:rsidRDefault="00B354B3" w:rsidP="00B354B3">
      <w:pPr>
        <w:ind w:right="474"/>
        <w:jc w:val="both"/>
        <w:rPr>
          <w:rFonts w:ascii="Arial" w:hAnsi="Arial" w:cs="Arial"/>
          <w:b/>
          <w:sz w:val="20"/>
          <w:szCs w:val="20"/>
        </w:rPr>
      </w:pP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"/>
              <w:maxLength w:val="82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__________________________________________________________________________________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</w:p>
    <w:p w14:paraId="592156DE" w14:textId="77777777" w:rsidR="00B354B3" w:rsidRDefault="00B354B3" w:rsidP="00B354B3">
      <w:pPr>
        <w:ind w:right="474"/>
        <w:jc w:val="both"/>
        <w:rPr>
          <w:rFonts w:ascii="Arial" w:hAnsi="Arial" w:cs="Arial"/>
          <w:b/>
          <w:sz w:val="20"/>
          <w:szCs w:val="20"/>
        </w:rPr>
      </w:pP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"/>
              <w:maxLength w:val="82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__________________________________________________________________________________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</w:p>
    <w:p w14:paraId="6F0E663A" w14:textId="77777777" w:rsidR="00B354B3" w:rsidRPr="00E82B04" w:rsidRDefault="00B354B3" w:rsidP="0052034D">
      <w:pPr>
        <w:ind w:right="474"/>
        <w:jc w:val="both"/>
        <w:rPr>
          <w:rFonts w:ascii="Arial" w:hAnsi="Arial" w:cs="Arial"/>
          <w:b/>
          <w:sz w:val="20"/>
          <w:szCs w:val="20"/>
        </w:rPr>
      </w:pPr>
    </w:p>
    <w:p w14:paraId="1674A846" w14:textId="77777777" w:rsidR="007E0FFE" w:rsidRPr="00E82B04" w:rsidRDefault="007E0FFE" w:rsidP="004E148E">
      <w:pPr>
        <w:ind w:right="474"/>
        <w:jc w:val="both"/>
        <w:rPr>
          <w:rFonts w:ascii="Arial" w:hAnsi="Arial" w:cs="Arial"/>
          <w:b/>
          <w:sz w:val="20"/>
          <w:szCs w:val="20"/>
        </w:rPr>
      </w:pPr>
    </w:p>
    <w:p w14:paraId="146839CF" w14:textId="77777777" w:rsidR="007E0FFE" w:rsidRPr="00E82B04" w:rsidRDefault="00B354B3" w:rsidP="004E148E">
      <w:pPr>
        <w:ind w:right="474"/>
        <w:jc w:val="both"/>
        <w:rPr>
          <w:rFonts w:ascii="Arial" w:hAnsi="Arial" w:cs="Arial"/>
          <w:sz w:val="20"/>
          <w:szCs w:val="20"/>
        </w:rPr>
      </w:pPr>
      <w:r w:rsidRPr="00E82B04">
        <w:rPr>
          <w:rFonts w:ascii="Arial" w:hAnsi="Arial" w:cs="Arial"/>
          <w:sz w:val="20"/>
          <w:szCs w:val="20"/>
        </w:rPr>
        <w:fldChar w:fldCharType="begin">
          <w:ffData>
            <w:name w:val="Controllo27"/>
            <w:enabled/>
            <w:calcOnExit w:val="0"/>
            <w:checkBox>
              <w:sizeAuto/>
              <w:default w:val="0"/>
            </w:checkBox>
          </w:ffData>
        </w:fldChar>
      </w:r>
      <w:r w:rsidRPr="00E82B04">
        <w:rPr>
          <w:rFonts w:ascii="Arial" w:hAnsi="Arial" w:cs="Arial"/>
          <w:sz w:val="20"/>
          <w:szCs w:val="20"/>
        </w:rPr>
        <w:instrText xml:space="preserve"> FORMCHECKBOX _</w:instrText>
      </w:r>
      <w:r w:rsidRPr="00E82B04">
        <w:rPr>
          <w:rFonts w:ascii="Arial" w:hAnsi="Arial" w:cs="Arial"/>
          <w:sz w:val="20"/>
          <w:szCs w:val="20"/>
        </w:rPr>
      </w:r>
      <w:r w:rsidRPr="00E82B04">
        <w:rPr>
          <w:rFonts w:ascii="Arial" w:hAnsi="Arial" w:cs="Arial"/>
          <w:sz w:val="20"/>
          <w:szCs w:val="20"/>
        </w:rPr>
        <w:fldChar w:fldCharType="separate"/>
      </w:r>
      <w:r w:rsidRPr="00E82B04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 occupazione suolo pubblico</w:t>
      </w:r>
      <w:r w:rsidRPr="00E82B0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– </w:t>
      </w:r>
      <w:r w:rsidR="007E0FFE" w:rsidRPr="00E82B04">
        <w:rPr>
          <w:rFonts w:ascii="Arial" w:hAnsi="Arial" w:cs="Arial"/>
          <w:sz w:val="20"/>
          <w:szCs w:val="20"/>
        </w:rPr>
        <w:t xml:space="preserve">Dimensione dello scavo </w:t>
      </w:r>
      <w:r>
        <w:rPr>
          <w:rFonts w:ascii="Arial" w:hAnsi="Arial" w:cs="Arial"/>
          <w:sz w:val="20"/>
          <w:szCs w:val="20"/>
        </w:rPr>
        <w:t xml:space="preserve">e/o aree di cantiere (indicare </w:t>
      </w:r>
      <w:r w:rsidR="008861DF">
        <w:rPr>
          <w:rFonts w:ascii="Arial" w:hAnsi="Arial" w:cs="Arial"/>
          <w:sz w:val="20"/>
          <w:szCs w:val="20"/>
        </w:rPr>
        <w:t>metrature)</w:t>
      </w:r>
    </w:p>
    <w:p w14:paraId="7D7E6C66" w14:textId="77777777" w:rsidR="00027CFD" w:rsidRDefault="007E0FFE" w:rsidP="004E148E">
      <w:pPr>
        <w:ind w:right="474"/>
        <w:jc w:val="both"/>
        <w:rPr>
          <w:rFonts w:ascii="Arial" w:hAnsi="Arial" w:cs="Arial"/>
          <w:b/>
          <w:sz w:val="20"/>
          <w:szCs w:val="20"/>
        </w:rPr>
      </w:pP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"/>
              <w:maxLength w:val="82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__________________________________________________________________________________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</w:p>
    <w:p w14:paraId="761179B7" w14:textId="77777777" w:rsidR="00B354B3" w:rsidRPr="00E82B04" w:rsidRDefault="00B354B3" w:rsidP="00B354B3">
      <w:pPr>
        <w:ind w:right="474"/>
        <w:jc w:val="both"/>
        <w:rPr>
          <w:rFonts w:ascii="Arial" w:hAnsi="Arial" w:cs="Arial"/>
          <w:sz w:val="20"/>
          <w:szCs w:val="20"/>
        </w:rPr>
      </w:pP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"/>
              <w:maxLength w:val="82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__________________________________________________________________________________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</w:p>
    <w:p w14:paraId="17775AA4" w14:textId="77777777" w:rsidR="00B354B3" w:rsidRPr="00E82B04" w:rsidRDefault="00B354B3" w:rsidP="00B354B3">
      <w:pPr>
        <w:ind w:right="474"/>
        <w:jc w:val="both"/>
        <w:rPr>
          <w:rFonts w:ascii="Arial" w:hAnsi="Arial" w:cs="Arial"/>
          <w:sz w:val="20"/>
          <w:szCs w:val="20"/>
        </w:rPr>
      </w:pP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"/>
              <w:maxLength w:val="82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__________________________________________________________________________________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</w:p>
    <w:p w14:paraId="58DD147A" w14:textId="77777777" w:rsidR="00B354B3" w:rsidRPr="00E82B04" w:rsidRDefault="00B354B3" w:rsidP="004E148E">
      <w:pPr>
        <w:ind w:right="474"/>
        <w:jc w:val="both"/>
        <w:rPr>
          <w:rFonts w:ascii="Arial" w:hAnsi="Arial" w:cs="Arial"/>
          <w:sz w:val="20"/>
          <w:szCs w:val="20"/>
        </w:rPr>
      </w:pPr>
    </w:p>
    <w:p w14:paraId="3467706D" w14:textId="77777777" w:rsidR="007E0FFE" w:rsidRPr="00E82B04" w:rsidRDefault="007E0FFE" w:rsidP="0062481E">
      <w:pPr>
        <w:jc w:val="both"/>
        <w:rPr>
          <w:rFonts w:ascii="Arial" w:hAnsi="Arial" w:cs="Arial"/>
          <w:sz w:val="20"/>
          <w:szCs w:val="20"/>
        </w:rPr>
      </w:pPr>
    </w:p>
    <w:p w14:paraId="7F50D2D8" w14:textId="77777777" w:rsidR="004E148E" w:rsidRPr="00E82B04" w:rsidRDefault="004E148E" w:rsidP="0062481E">
      <w:pPr>
        <w:jc w:val="both"/>
        <w:rPr>
          <w:rFonts w:ascii="Arial" w:hAnsi="Arial" w:cs="Arial"/>
          <w:sz w:val="20"/>
          <w:szCs w:val="20"/>
        </w:rPr>
      </w:pPr>
      <w:r w:rsidRPr="00E82B04">
        <w:rPr>
          <w:rFonts w:ascii="Arial" w:hAnsi="Arial" w:cs="Arial"/>
          <w:sz w:val="20"/>
          <w:szCs w:val="20"/>
        </w:rPr>
        <w:t>Data prevista per l’inizio lavori:</w:t>
      </w:r>
    </w:p>
    <w:p w14:paraId="5AB5B316" w14:textId="77777777" w:rsidR="004E148E" w:rsidRPr="00E82B04" w:rsidRDefault="004E148E" w:rsidP="004E148E">
      <w:pPr>
        <w:jc w:val="both"/>
        <w:rPr>
          <w:rFonts w:ascii="Arial" w:hAnsi="Arial" w:cs="Arial"/>
          <w:b/>
          <w:sz w:val="20"/>
          <w:szCs w:val="20"/>
        </w:rPr>
      </w:pP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Testo23"/>
            <w:enabled/>
            <w:calcOnExit w:val="0"/>
            <w:textInput>
              <w:default w:val="__"/>
              <w:maxLength w:val="2"/>
              <w:format w:val="Maiuscole"/>
            </w:textInput>
          </w:ffData>
        </w:fldChar>
      </w:r>
      <w:bookmarkStart w:id="0" w:name="Testo23"/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  <w:bookmarkEnd w:id="0"/>
      <w:r w:rsidRPr="00E82B04">
        <w:rPr>
          <w:rFonts w:ascii="Arial" w:hAnsi="Arial" w:cs="Arial"/>
          <w:b/>
          <w:sz w:val="20"/>
          <w:szCs w:val="20"/>
        </w:rPr>
        <w:t>/</w:t>
      </w: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Testo23"/>
            <w:enabled/>
            <w:calcOnExit w:val="0"/>
            <w:textInput>
              <w:default w:val="__"/>
              <w:maxLength w:val="2"/>
              <w:format w:val="Maiuscole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  <w:r w:rsidRPr="00E82B04">
        <w:rPr>
          <w:rFonts w:ascii="Arial" w:hAnsi="Arial" w:cs="Arial"/>
          <w:b/>
          <w:sz w:val="20"/>
          <w:szCs w:val="20"/>
        </w:rPr>
        <w:t>/</w:t>
      </w: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Testo23"/>
            <w:enabled/>
            <w:calcOnExit w:val="0"/>
            <w:textInput>
              <w:default w:val="__"/>
              <w:maxLength w:val="2"/>
              <w:format w:val="Maiuscole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noProof/>
          <w:sz w:val="20"/>
          <w:szCs w:val="20"/>
        </w:rPr>
        <w:t>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</w:p>
    <w:p w14:paraId="07A42E55" w14:textId="77777777" w:rsidR="00E82B04" w:rsidRPr="00E82B04" w:rsidRDefault="00E82B04" w:rsidP="004E148E">
      <w:pPr>
        <w:jc w:val="both"/>
        <w:rPr>
          <w:rFonts w:ascii="Arial" w:hAnsi="Arial" w:cs="Arial"/>
          <w:sz w:val="20"/>
          <w:szCs w:val="20"/>
        </w:rPr>
      </w:pPr>
    </w:p>
    <w:p w14:paraId="40923677" w14:textId="77777777" w:rsidR="004E148E" w:rsidRPr="00E82B04" w:rsidRDefault="004E148E" w:rsidP="004E148E">
      <w:pPr>
        <w:jc w:val="both"/>
        <w:rPr>
          <w:rFonts w:ascii="Arial" w:hAnsi="Arial" w:cs="Arial"/>
          <w:sz w:val="20"/>
          <w:szCs w:val="20"/>
        </w:rPr>
      </w:pPr>
      <w:r w:rsidRPr="00E82B04">
        <w:rPr>
          <w:rFonts w:ascii="Arial" w:hAnsi="Arial" w:cs="Arial"/>
          <w:sz w:val="20"/>
          <w:szCs w:val="20"/>
        </w:rPr>
        <w:t xml:space="preserve">Durata prevista per i lavori (considerare </w:t>
      </w:r>
      <w:r w:rsidR="00ED2E21">
        <w:rPr>
          <w:rFonts w:ascii="Arial" w:hAnsi="Arial" w:cs="Arial"/>
          <w:sz w:val="20"/>
          <w:szCs w:val="20"/>
        </w:rPr>
        <w:t xml:space="preserve">anche </w:t>
      </w:r>
      <w:r w:rsidRPr="00E82B04">
        <w:rPr>
          <w:rFonts w:ascii="Arial" w:hAnsi="Arial" w:cs="Arial"/>
          <w:sz w:val="20"/>
          <w:szCs w:val="20"/>
        </w:rPr>
        <w:t>i tempi necessari per il ripristino):</w:t>
      </w:r>
    </w:p>
    <w:p w14:paraId="444046ED" w14:textId="77777777" w:rsidR="004E148E" w:rsidRPr="00E82B04" w:rsidRDefault="004E148E" w:rsidP="004E148E">
      <w:pPr>
        <w:jc w:val="both"/>
        <w:rPr>
          <w:rFonts w:ascii="Arial" w:hAnsi="Arial" w:cs="Arial"/>
          <w:sz w:val="20"/>
          <w:szCs w:val="20"/>
        </w:rPr>
      </w:pPr>
      <w:r w:rsidRPr="00E82B04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"/>
              <w:maxLength w:val="8"/>
            </w:textInput>
          </w:ffData>
        </w:fldChar>
      </w:r>
      <w:r w:rsidRPr="00E82B04">
        <w:rPr>
          <w:rFonts w:ascii="Arial" w:hAnsi="Arial" w:cs="Arial"/>
          <w:b/>
          <w:sz w:val="20"/>
          <w:szCs w:val="20"/>
        </w:rPr>
        <w:instrText xml:space="preserve"> FORMTEXT _</w:instrText>
      </w:r>
      <w:r w:rsidRPr="00E82B04">
        <w:rPr>
          <w:rFonts w:ascii="Arial" w:hAnsi="Arial" w:cs="Arial"/>
          <w:b/>
          <w:sz w:val="20"/>
          <w:szCs w:val="20"/>
        </w:rPr>
      </w:r>
      <w:r w:rsidRPr="00E82B04">
        <w:rPr>
          <w:rFonts w:ascii="Arial" w:hAnsi="Arial" w:cs="Arial"/>
          <w:b/>
          <w:sz w:val="20"/>
          <w:szCs w:val="20"/>
        </w:rPr>
        <w:fldChar w:fldCharType="separate"/>
      </w:r>
      <w:r w:rsidRPr="00E82B04">
        <w:rPr>
          <w:rFonts w:ascii="Arial" w:hAnsi="Arial" w:cs="Arial"/>
          <w:b/>
          <w:sz w:val="20"/>
          <w:szCs w:val="20"/>
        </w:rPr>
        <w:t>________</w:t>
      </w:r>
      <w:r w:rsidRPr="00E82B04">
        <w:rPr>
          <w:rFonts w:ascii="Arial" w:hAnsi="Arial" w:cs="Arial"/>
          <w:b/>
          <w:sz w:val="20"/>
          <w:szCs w:val="20"/>
        </w:rPr>
        <w:fldChar w:fldCharType="end"/>
      </w:r>
      <w:r w:rsidRPr="00E82B04">
        <w:rPr>
          <w:rFonts w:ascii="Arial" w:hAnsi="Arial" w:cs="Arial"/>
          <w:sz w:val="20"/>
          <w:szCs w:val="20"/>
        </w:rPr>
        <w:t xml:space="preserve"> giorni</w:t>
      </w:r>
    </w:p>
    <w:p w14:paraId="70EDC7D0" w14:textId="77777777" w:rsidR="004E148E" w:rsidRPr="00E82B04" w:rsidRDefault="004E148E" w:rsidP="004E148E">
      <w:pPr>
        <w:jc w:val="both"/>
        <w:rPr>
          <w:rFonts w:ascii="Arial" w:hAnsi="Arial" w:cs="Arial"/>
          <w:sz w:val="20"/>
          <w:szCs w:val="20"/>
        </w:rPr>
      </w:pPr>
    </w:p>
    <w:p w14:paraId="6D176EF8" w14:textId="77777777" w:rsidR="009C676C" w:rsidRPr="00E82B04" w:rsidRDefault="00027CFD" w:rsidP="0062481E">
      <w:pPr>
        <w:jc w:val="both"/>
        <w:rPr>
          <w:rFonts w:ascii="Arial" w:hAnsi="Arial" w:cs="Arial"/>
          <w:sz w:val="20"/>
          <w:szCs w:val="20"/>
        </w:rPr>
      </w:pPr>
      <w:r w:rsidRPr="00E82B04">
        <w:rPr>
          <w:rFonts w:ascii="Arial" w:hAnsi="Arial" w:cs="Arial"/>
          <w:sz w:val="20"/>
          <w:szCs w:val="20"/>
        </w:rPr>
        <w:t>Allega</w:t>
      </w:r>
      <w:r w:rsidR="009C676C" w:rsidRPr="00E82B04">
        <w:rPr>
          <w:rFonts w:ascii="Arial" w:hAnsi="Arial" w:cs="Arial"/>
          <w:sz w:val="20"/>
          <w:szCs w:val="20"/>
        </w:rPr>
        <w:t>:</w:t>
      </w:r>
    </w:p>
    <w:p w14:paraId="37091C67" w14:textId="77777777" w:rsidR="009C676C" w:rsidRDefault="009C676C" w:rsidP="00F3159D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E82B04">
        <w:rPr>
          <w:rFonts w:ascii="Arial" w:hAnsi="Arial" w:cs="Arial"/>
          <w:sz w:val="20"/>
          <w:szCs w:val="20"/>
        </w:rPr>
        <w:t xml:space="preserve">Planimetria in scala </w:t>
      </w:r>
      <w:r w:rsidR="00027CFD" w:rsidRPr="00E82B04">
        <w:rPr>
          <w:rFonts w:ascii="Arial" w:hAnsi="Arial" w:cs="Arial"/>
          <w:sz w:val="20"/>
          <w:szCs w:val="20"/>
        </w:rPr>
        <w:t>opportuna c</w:t>
      </w:r>
      <w:r w:rsidR="007E0FFE" w:rsidRPr="00E82B04">
        <w:rPr>
          <w:rFonts w:ascii="Arial" w:hAnsi="Arial" w:cs="Arial"/>
          <w:sz w:val="20"/>
          <w:szCs w:val="20"/>
        </w:rPr>
        <w:t>on indicazione del tracciato /area di scavo</w:t>
      </w:r>
      <w:r w:rsidR="00CF6B89">
        <w:rPr>
          <w:rFonts w:ascii="Arial" w:hAnsi="Arial" w:cs="Arial"/>
          <w:sz w:val="20"/>
          <w:szCs w:val="20"/>
        </w:rPr>
        <w:t xml:space="preserve"> quotati</w:t>
      </w:r>
      <w:r w:rsidRPr="00E82B04">
        <w:rPr>
          <w:rFonts w:ascii="Arial" w:hAnsi="Arial" w:cs="Arial"/>
          <w:sz w:val="20"/>
          <w:szCs w:val="20"/>
        </w:rPr>
        <w:t>;</w:t>
      </w:r>
    </w:p>
    <w:p w14:paraId="73935C14" w14:textId="77777777" w:rsidR="00B408A3" w:rsidRPr="00E82B04" w:rsidRDefault="00B408A3" w:rsidP="00F3159D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Fotografia tratto di strada interessata dallo scavo;</w:t>
      </w:r>
    </w:p>
    <w:p w14:paraId="77406219" w14:textId="77777777" w:rsidR="007E0FFE" w:rsidRPr="00E82B04" w:rsidRDefault="007E0FFE" w:rsidP="00F3159D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E82B04">
        <w:rPr>
          <w:rFonts w:ascii="Arial" w:hAnsi="Arial" w:cs="Arial"/>
          <w:sz w:val="20"/>
          <w:szCs w:val="20"/>
        </w:rPr>
        <w:t>Definizione della tipologia sottoservizi e sezioni tipo di posa/riempimento previste</w:t>
      </w:r>
    </w:p>
    <w:p w14:paraId="7C005C94" w14:textId="77777777" w:rsidR="00027CFD" w:rsidRPr="00E82B04" w:rsidRDefault="004E148E" w:rsidP="00F3159D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E82B04">
        <w:rPr>
          <w:rFonts w:ascii="Arial" w:hAnsi="Arial" w:cs="Arial"/>
          <w:sz w:val="20"/>
          <w:szCs w:val="20"/>
        </w:rPr>
        <w:fldChar w:fldCharType="begin">
          <w:ffData>
            <w:name w:val="Controllo27"/>
            <w:enabled/>
            <w:calcOnExit w:val="0"/>
            <w:checkBox>
              <w:sizeAuto/>
              <w:default w:val="0"/>
            </w:checkBox>
          </w:ffData>
        </w:fldChar>
      </w:r>
      <w:r w:rsidRPr="00E82B04">
        <w:rPr>
          <w:rFonts w:ascii="Arial" w:hAnsi="Arial" w:cs="Arial"/>
          <w:sz w:val="20"/>
          <w:szCs w:val="20"/>
        </w:rPr>
        <w:instrText xml:space="preserve"> FORMCHECKBOX _</w:instrText>
      </w:r>
      <w:r w:rsidRPr="00E82B04">
        <w:rPr>
          <w:rFonts w:ascii="Arial" w:hAnsi="Arial" w:cs="Arial"/>
          <w:sz w:val="20"/>
          <w:szCs w:val="20"/>
        </w:rPr>
      </w:r>
      <w:r w:rsidRPr="00E82B04">
        <w:rPr>
          <w:rFonts w:ascii="Arial" w:hAnsi="Arial" w:cs="Arial"/>
          <w:sz w:val="20"/>
          <w:szCs w:val="20"/>
        </w:rPr>
        <w:fldChar w:fldCharType="separate"/>
      </w:r>
      <w:r w:rsidRPr="00E82B04">
        <w:rPr>
          <w:rFonts w:ascii="Arial" w:hAnsi="Arial" w:cs="Arial"/>
          <w:sz w:val="20"/>
          <w:szCs w:val="20"/>
        </w:rPr>
        <w:fldChar w:fldCharType="end"/>
      </w:r>
      <w:r w:rsidRPr="00E82B04">
        <w:rPr>
          <w:rFonts w:ascii="Arial" w:hAnsi="Arial" w:cs="Arial"/>
          <w:sz w:val="20"/>
          <w:szCs w:val="20"/>
        </w:rPr>
        <w:t xml:space="preserve"> </w:t>
      </w:r>
      <w:r w:rsidR="007E0FFE" w:rsidRPr="00E82B04">
        <w:rPr>
          <w:rFonts w:ascii="Arial" w:hAnsi="Arial" w:cs="Arial"/>
          <w:sz w:val="20"/>
          <w:szCs w:val="20"/>
        </w:rPr>
        <w:t>Ricevuta v</w:t>
      </w:r>
      <w:r w:rsidR="009C676C" w:rsidRPr="00E82B04">
        <w:rPr>
          <w:rFonts w:ascii="Arial" w:hAnsi="Arial" w:cs="Arial"/>
          <w:sz w:val="20"/>
          <w:szCs w:val="20"/>
        </w:rPr>
        <w:t xml:space="preserve">ersamento di € </w:t>
      </w:r>
      <w:r w:rsidR="00027CFD" w:rsidRPr="00E82B04">
        <w:rPr>
          <w:rFonts w:ascii="Arial" w:hAnsi="Arial" w:cs="Arial"/>
          <w:sz w:val="20"/>
          <w:szCs w:val="20"/>
        </w:rPr>
        <w:t>70</w:t>
      </w:r>
      <w:r w:rsidR="009C676C" w:rsidRPr="00E82B04">
        <w:rPr>
          <w:rFonts w:ascii="Arial" w:hAnsi="Arial" w:cs="Arial"/>
          <w:sz w:val="20"/>
          <w:szCs w:val="20"/>
        </w:rPr>
        <w:t xml:space="preserve">,00 </w:t>
      </w:r>
      <w:r w:rsidR="00CA77CF" w:rsidRPr="00E82B04">
        <w:rPr>
          <w:rFonts w:ascii="Arial" w:hAnsi="Arial" w:cs="Arial"/>
          <w:sz w:val="20"/>
          <w:szCs w:val="20"/>
        </w:rPr>
        <w:t>alla</w:t>
      </w:r>
      <w:r w:rsidR="00027CFD" w:rsidRPr="00E82B04">
        <w:rPr>
          <w:rFonts w:ascii="Arial" w:hAnsi="Arial" w:cs="Arial"/>
          <w:sz w:val="20"/>
          <w:szCs w:val="20"/>
        </w:rPr>
        <w:t xml:space="preserve"> Tesoreria comunale per diritti di segreteria</w:t>
      </w:r>
    </w:p>
    <w:p w14:paraId="34EC9194" w14:textId="77777777" w:rsidR="00027CFD" w:rsidRDefault="00027CFD" w:rsidP="00027CFD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E82B04">
        <w:rPr>
          <w:rFonts w:ascii="Arial" w:hAnsi="Arial" w:cs="Arial"/>
          <w:sz w:val="20"/>
          <w:szCs w:val="20"/>
        </w:rPr>
        <w:fldChar w:fldCharType="begin">
          <w:ffData>
            <w:name w:val="Controllo27"/>
            <w:enabled/>
            <w:calcOnExit w:val="0"/>
            <w:checkBox>
              <w:sizeAuto/>
              <w:default w:val="0"/>
            </w:checkBox>
          </w:ffData>
        </w:fldChar>
      </w:r>
      <w:r w:rsidRPr="00E82B04">
        <w:rPr>
          <w:rFonts w:ascii="Arial" w:hAnsi="Arial" w:cs="Arial"/>
          <w:sz w:val="20"/>
          <w:szCs w:val="20"/>
        </w:rPr>
        <w:instrText xml:space="preserve"> FORMCHECKBOX _</w:instrText>
      </w:r>
      <w:r w:rsidRPr="00E82B04">
        <w:rPr>
          <w:rFonts w:ascii="Arial" w:hAnsi="Arial" w:cs="Arial"/>
          <w:sz w:val="20"/>
          <w:szCs w:val="20"/>
        </w:rPr>
      </w:r>
      <w:r w:rsidRPr="00E82B04">
        <w:rPr>
          <w:rFonts w:ascii="Arial" w:hAnsi="Arial" w:cs="Arial"/>
          <w:sz w:val="20"/>
          <w:szCs w:val="20"/>
        </w:rPr>
        <w:fldChar w:fldCharType="separate"/>
      </w:r>
      <w:r w:rsidRPr="00E82B04">
        <w:rPr>
          <w:rFonts w:ascii="Arial" w:hAnsi="Arial" w:cs="Arial"/>
          <w:sz w:val="20"/>
          <w:szCs w:val="20"/>
        </w:rPr>
        <w:fldChar w:fldCharType="end"/>
      </w:r>
      <w:r w:rsidRPr="00E82B04">
        <w:rPr>
          <w:rFonts w:ascii="Arial" w:hAnsi="Arial" w:cs="Arial"/>
          <w:sz w:val="20"/>
          <w:szCs w:val="20"/>
        </w:rPr>
        <w:t xml:space="preserve"> </w:t>
      </w:r>
      <w:r w:rsidR="007E0FFE" w:rsidRPr="00E82B04">
        <w:rPr>
          <w:rFonts w:ascii="Arial" w:hAnsi="Arial" w:cs="Arial"/>
          <w:sz w:val="20"/>
          <w:szCs w:val="20"/>
        </w:rPr>
        <w:t>Ricevuta v</w:t>
      </w:r>
      <w:r w:rsidRPr="00E82B04">
        <w:rPr>
          <w:rFonts w:ascii="Arial" w:hAnsi="Arial" w:cs="Arial"/>
          <w:sz w:val="20"/>
          <w:szCs w:val="20"/>
        </w:rPr>
        <w:t xml:space="preserve">ersamento di € </w:t>
      </w:r>
      <w:r w:rsidR="00B408A3">
        <w:rPr>
          <w:rFonts w:ascii="Arial" w:hAnsi="Arial" w:cs="Arial"/>
          <w:sz w:val="20"/>
          <w:szCs w:val="20"/>
        </w:rPr>
        <w:t>48</w:t>
      </w:r>
      <w:r w:rsidRPr="00E82B04">
        <w:rPr>
          <w:rFonts w:ascii="Arial" w:hAnsi="Arial" w:cs="Arial"/>
          <w:sz w:val="20"/>
          <w:szCs w:val="20"/>
        </w:rPr>
        <w:t xml:space="preserve">,00 </w:t>
      </w:r>
      <w:r w:rsidR="00CA77CF" w:rsidRPr="00E82B04">
        <w:rPr>
          <w:rFonts w:ascii="Arial" w:hAnsi="Arial" w:cs="Arial"/>
          <w:sz w:val="20"/>
          <w:szCs w:val="20"/>
        </w:rPr>
        <w:t>alla</w:t>
      </w:r>
      <w:r w:rsidR="004E148E" w:rsidRPr="00E82B04">
        <w:rPr>
          <w:rFonts w:ascii="Arial" w:hAnsi="Arial" w:cs="Arial"/>
          <w:sz w:val="20"/>
          <w:szCs w:val="20"/>
        </w:rPr>
        <w:t xml:space="preserve"> Tesoreria</w:t>
      </w:r>
      <w:r w:rsidR="0095261B">
        <w:rPr>
          <w:rFonts w:ascii="Arial" w:hAnsi="Arial" w:cs="Arial"/>
          <w:sz w:val="20"/>
          <w:szCs w:val="20"/>
        </w:rPr>
        <w:t xml:space="preserve"> </w:t>
      </w:r>
      <w:r w:rsidRPr="00E82B04">
        <w:rPr>
          <w:rFonts w:ascii="Arial" w:hAnsi="Arial" w:cs="Arial"/>
          <w:sz w:val="20"/>
          <w:szCs w:val="20"/>
        </w:rPr>
        <w:t>comunale per valori bollati</w:t>
      </w:r>
      <w:r w:rsidR="00B408A3">
        <w:rPr>
          <w:rFonts w:ascii="Arial" w:hAnsi="Arial" w:cs="Arial"/>
          <w:sz w:val="20"/>
          <w:szCs w:val="20"/>
        </w:rPr>
        <w:t xml:space="preserve"> (n°.3)</w:t>
      </w:r>
    </w:p>
    <w:p w14:paraId="72999F52" w14:textId="77777777" w:rsidR="00B408A3" w:rsidRPr="00E82B04" w:rsidRDefault="00B408A3" w:rsidP="00027CFD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Attestazione avvenuto pagamento dell’importo derivante dall’occupazione suolo pubblico, richiesta presso il negozio ALE &amp; GIO’ con sede in via Medail 91/C tel.0122999348</w:t>
      </w:r>
    </w:p>
    <w:p w14:paraId="0A8214B6" w14:textId="77777777" w:rsidR="009C676C" w:rsidRDefault="009C676C" w:rsidP="00DE7796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3B6150C6" w14:textId="77777777" w:rsidR="008861DF" w:rsidRDefault="008861DF" w:rsidP="00DE7796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72790539" w14:textId="4B540485" w:rsidR="009C676C" w:rsidRDefault="009C676C" w:rsidP="00EF6293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 DICHIARA INOLTRE,</w:t>
      </w:r>
    </w:p>
    <w:p w14:paraId="27CA637B" w14:textId="77777777" w:rsidR="009C676C" w:rsidRPr="00DE7796" w:rsidRDefault="009C676C" w:rsidP="00EF6293">
      <w:pPr>
        <w:jc w:val="both"/>
        <w:rPr>
          <w:rFonts w:ascii="Arial" w:hAnsi="Arial" w:cs="Arial"/>
          <w:sz w:val="20"/>
          <w:szCs w:val="20"/>
        </w:rPr>
      </w:pPr>
    </w:p>
    <w:p w14:paraId="0586910E" w14:textId="1A69464E" w:rsidR="003F0204" w:rsidRPr="003F0204" w:rsidRDefault="003F0204" w:rsidP="00BA706D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3F0204">
        <w:rPr>
          <w:rFonts w:ascii="Arial" w:hAnsi="Arial" w:cs="Arial"/>
          <w:sz w:val="20"/>
          <w:szCs w:val="20"/>
        </w:rPr>
        <w:lastRenderedPageBreak/>
        <w:t xml:space="preserve">Di aver preso visione e conoscere le prescrizioni previste nel </w:t>
      </w:r>
      <w:r>
        <w:rPr>
          <w:rFonts w:ascii="Arial" w:hAnsi="Arial" w:cs="Arial"/>
          <w:sz w:val="20"/>
          <w:szCs w:val="20"/>
        </w:rPr>
        <w:t>“</w:t>
      </w:r>
      <w:r w:rsidRPr="003F0204">
        <w:rPr>
          <w:rFonts w:ascii="Arial" w:hAnsi="Arial" w:cs="Arial"/>
          <w:sz w:val="20"/>
          <w:szCs w:val="20"/>
        </w:rPr>
        <w:t>Regolamento per l'esecuzione delle manomissioni</w:t>
      </w:r>
      <w:r>
        <w:rPr>
          <w:rFonts w:ascii="Arial" w:hAnsi="Arial" w:cs="Arial"/>
          <w:sz w:val="20"/>
          <w:szCs w:val="20"/>
        </w:rPr>
        <w:t xml:space="preserve"> </w:t>
      </w:r>
      <w:r w:rsidRPr="003F0204">
        <w:rPr>
          <w:rFonts w:ascii="Arial" w:hAnsi="Arial" w:cs="Arial"/>
          <w:sz w:val="20"/>
          <w:szCs w:val="20"/>
        </w:rPr>
        <w:t>e dei ripristini sui sedimi stradali</w:t>
      </w:r>
      <w:r>
        <w:rPr>
          <w:rFonts w:ascii="Arial" w:hAnsi="Arial" w:cs="Arial"/>
          <w:sz w:val="20"/>
          <w:szCs w:val="20"/>
        </w:rPr>
        <w:t>” approvato con Delibera di Consiglio Comunale n. 35 del 22.09.2026.</w:t>
      </w:r>
    </w:p>
    <w:p w14:paraId="1A571E42" w14:textId="399389B6" w:rsidR="007E0FFE" w:rsidRDefault="007E0FFE" w:rsidP="003F0204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 essere a conoscenza che l’Ufficio tecnico comunale definirà le modalità di </w:t>
      </w:r>
      <w:r w:rsidR="004E148E">
        <w:rPr>
          <w:rFonts w:ascii="Arial" w:hAnsi="Arial" w:cs="Arial"/>
          <w:sz w:val="20"/>
          <w:szCs w:val="20"/>
        </w:rPr>
        <w:t xml:space="preserve">esecuzione dello scavo e </w:t>
      </w:r>
      <w:r>
        <w:rPr>
          <w:rFonts w:ascii="Arial" w:hAnsi="Arial" w:cs="Arial"/>
          <w:sz w:val="20"/>
          <w:szCs w:val="20"/>
        </w:rPr>
        <w:t>ripristino della pavimentazione in funzione dell’entità degli scavi ed ubicazione dei medesimi</w:t>
      </w:r>
      <w:r w:rsidR="003F0204">
        <w:rPr>
          <w:rFonts w:ascii="Arial" w:hAnsi="Arial" w:cs="Arial"/>
          <w:sz w:val="20"/>
          <w:szCs w:val="20"/>
        </w:rPr>
        <w:t xml:space="preserve"> sulla base del suddetto regolamento</w:t>
      </w:r>
      <w:r>
        <w:rPr>
          <w:rFonts w:ascii="Arial" w:hAnsi="Arial" w:cs="Arial"/>
          <w:sz w:val="20"/>
          <w:szCs w:val="20"/>
        </w:rPr>
        <w:t>;</w:t>
      </w:r>
    </w:p>
    <w:p w14:paraId="1B3082C6" w14:textId="77777777" w:rsidR="009C676C" w:rsidRDefault="009C676C" w:rsidP="003F0204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 essere a conoscenza </w:t>
      </w:r>
      <w:r w:rsidR="007E0FFE">
        <w:rPr>
          <w:rFonts w:ascii="Arial" w:hAnsi="Arial" w:cs="Arial"/>
          <w:sz w:val="20"/>
          <w:szCs w:val="20"/>
        </w:rPr>
        <w:t>che l’Ufficio tecnico comunale definirà l’ammontare delle garanzie da versare (sottoforma di cauzione o fidejussione) ai fini del rilascio dell’autorizzazi</w:t>
      </w:r>
      <w:r w:rsidR="0095261B">
        <w:rPr>
          <w:rFonts w:ascii="Arial" w:hAnsi="Arial" w:cs="Arial"/>
          <w:sz w:val="20"/>
          <w:szCs w:val="20"/>
        </w:rPr>
        <w:t xml:space="preserve">one allo scavo ed a garanzia della corretta esecuzione dei </w:t>
      </w:r>
      <w:r w:rsidR="007E0FFE">
        <w:rPr>
          <w:rFonts w:ascii="Arial" w:hAnsi="Arial" w:cs="Arial"/>
          <w:sz w:val="20"/>
          <w:szCs w:val="20"/>
        </w:rPr>
        <w:t xml:space="preserve">ripristini: le somme garantire saranno svincolate/restituite solo a collaudo avvenuto di questi ultimi da </w:t>
      </w:r>
      <w:r w:rsidR="0095261B">
        <w:rPr>
          <w:rFonts w:ascii="Arial" w:hAnsi="Arial" w:cs="Arial"/>
          <w:sz w:val="20"/>
          <w:szCs w:val="20"/>
        </w:rPr>
        <w:t>p</w:t>
      </w:r>
      <w:r w:rsidR="007E0FFE">
        <w:rPr>
          <w:rFonts w:ascii="Arial" w:hAnsi="Arial" w:cs="Arial"/>
          <w:sz w:val="20"/>
          <w:szCs w:val="20"/>
        </w:rPr>
        <w:t>arte dell’ufficio tecnico comunale</w:t>
      </w:r>
      <w:r>
        <w:rPr>
          <w:rFonts w:ascii="Arial" w:hAnsi="Arial" w:cs="Arial"/>
          <w:sz w:val="20"/>
          <w:szCs w:val="20"/>
        </w:rPr>
        <w:t>;</w:t>
      </w:r>
    </w:p>
    <w:p w14:paraId="2F15B3A2" w14:textId="2ACFC897" w:rsidR="00E82B04" w:rsidRDefault="00E82B04" w:rsidP="00EF6293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 essere a conoscenza che l’Ufficio tecnico comunale potrà differire </w:t>
      </w:r>
      <w:r w:rsidR="0095261B">
        <w:rPr>
          <w:rFonts w:ascii="Arial" w:hAnsi="Arial" w:cs="Arial"/>
          <w:sz w:val="20"/>
          <w:szCs w:val="20"/>
        </w:rPr>
        <w:t xml:space="preserve">l’esecuzione </w:t>
      </w:r>
      <w:r>
        <w:rPr>
          <w:rFonts w:ascii="Arial" w:hAnsi="Arial" w:cs="Arial"/>
          <w:sz w:val="20"/>
          <w:szCs w:val="20"/>
        </w:rPr>
        <w:t>dello scavo in funzione delle esigenze di viabilità, della presenza o previsione di altri interventi</w:t>
      </w:r>
      <w:r w:rsidR="0095261B">
        <w:rPr>
          <w:rFonts w:ascii="Arial" w:hAnsi="Arial" w:cs="Arial"/>
          <w:sz w:val="20"/>
          <w:szCs w:val="20"/>
        </w:rPr>
        <w:t>/manifestazioni</w:t>
      </w:r>
      <w:r>
        <w:rPr>
          <w:rFonts w:ascii="Arial" w:hAnsi="Arial" w:cs="Arial"/>
          <w:sz w:val="20"/>
          <w:szCs w:val="20"/>
        </w:rPr>
        <w:t xml:space="preserve">, della stagione, </w:t>
      </w:r>
      <w:r w:rsidR="0095261B">
        <w:rPr>
          <w:rFonts w:ascii="Arial" w:hAnsi="Arial" w:cs="Arial"/>
          <w:sz w:val="20"/>
          <w:szCs w:val="20"/>
        </w:rPr>
        <w:t>in caso di vie di circolazione interessate da recenti lavori di manutenzione ordinaria/straordinaria;</w:t>
      </w:r>
    </w:p>
    <w:p w14:paraId="6E990F30" w14:textId="77777777" w:rsidR="00E82B04" w:rsidRDefault="00E82B04" w:rsidP="00EF6293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essere a conoscenza che l’Ufficio tecnico comunale potrà rigettare la domanda in funzione delle esigenze di viabilità, della presenza o previsione di altri interventi</w:t>
      </w:r>
      <w:r w:rsidR="0095261B">
        <w:rPr>
          <w:rFonts w:ascii="Arial" w:hAnsi="Arial" w:cs="Arial"/>
          <w:sz w:val="20"/>
          <w:szCs w:val="20"/>
        </w:rPr>
        <w:t>/manifestazioni</w:t>
      </w:r>
      <w:r>
        <w:rPr>
          <w:rFonts w:ascii="Arial" w:hAnsi="Arial" w:cs="Arial"/>
          <w:sz w:val="20"/>
          <w:szCs w:val="20"/>
        </w:rPr>
        <w:t xml:space="preserve">, della stagione, in caso di vie di circolazione interessate </w:t>
      </w:r>
      <w:r w:rsidR="0095261B">
        <w:rPr>
          <w:rFonts w:ascii="Arial" w:hAnsi="Arial" w:cs="Arial"/>
          <w:sz w:val="20"/>
          <w:szCs w:val="20"/>
        </w:rPr>
        <w:t xml:space="preserve">da recenti </w:t>
      </w:r>
      <w:r>
        <w:rPr>
          <w:rFonts w:ascii="Arial" w:hAnsi="Arial" w:cs="Arial"/>
          <w:sz w:val="20"/>
          <w:szCs w:val="20"/>
        </w:rPr>
        <w:t xml:space="preserve">lavori di manutenzione </w:t>
      </w:r>
      <w:r w:rsidR="0095261B">
        <w:rPr>
          <w:rFonts w:ascii="Arial" w:hAnsi="Arial" w:cs="Arial"/>
          <w:sz w:val="20"/>
          <w:szCs w:val="20"/>
        </w:rPr>
        <w:t>ordinaria/straordinaria</w:t>
      </w:r>
      <w:r>
        <w:rPr>
          <w:rFonts w:ascii="Arial" w:hAnsi="Arial" w:cs="Arial"/>
          <w:sz w:val="20"/>
          <w:szCs w:val="20"/>
        </w:rPr>
        <w:t>;</w:t>
      </w:r>
    </w:p>
    <w:p w14:paraId="00E88D44" w14:textId="7C9EC34E" w:rsidR="009C676C" w:rsidRDefault="009C676C" w:rsidP="00EF6293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essere a conoscenza che l’esecuzione di opere è subordinata all’osservanza di quanto espressamente disciplinato in ordine all’occupazione e manomissione del suolo pubblico e di ogni altra disposizione vigente in sede locale</w:t>
      </w:r>
      <w:r w:rsidR="00E82B04">
        <w:rPr>
          <w:rFonts w:ascii="Arial" w:hAnsi="Arial" w:cs="Arial"/>
          <w:sz w:val="20"/>
          <w:szCs w:val="20"/>
        </w:rPr>
        <w:t xml:space="preserve"> e </w:t>
      </w:r>
      <w:r w:rsidR="0095261B">
        <w:rPr>
          <w:rFonts w:ascii="Arial" w:hAnsi="Arial" w:cs="Arial"/>
          <w:sz w:val="20"/>
          <w:szCs w:val="20"/>
        </w:rPr>
        <w:t>sovralocale</w:t>
      </w:r>
      <w:r w:rsidR="003F0204">
        <w:rPr>
          <w:rFonts w:ascii="Arial" w:hAnsi="Arial" w:cs="Arial"/>
          <w:sz w:val="20"/>
          <w:szCs w:val="20"/>
        </w:rPr>
        <w:t xml:space="preserve"> ed in particolare nel rispetto del “</w:t>
      </w:r>
      <w:r w:rsidR="003F0204" w:rsidRPr="003F0204">
        <w:rPr>
          <w:rFonts w:ascii="Arial" w:hAnsi="Arial" w:cs="Arial"/>
          <w:sz w:val="20"/>
          <w:szCs w:val="20"/>
        </w:rPr>
        <w:t>Regolamento per l'esecuzione delle manomissioni</w:t>
      </w:r>
      <w:r w:rsidR="003F0204">
        <w:rPr>
          <w:rFonts w:ascii="Arial" w:hAnsi="Arial" w:cs="Arial"/>
          <w:sz w:val="20"/>
          <w:szCs w:val="20"/>
        </w:rPr>
        <w:t xml:space="preserve"> </w:t>
      </w:r>
      <w:r w:rsidR="003F0204" w:rsidRPr="003F0204">
        <w:rPr>
          <w:rFonts w:ascii="Arial" w:hAnsi="Arial" w:cs="Arial"/>
          <w:sz w:val="20"/>
          <w:szCs w:val="20"/>
        </w:rPr>
        <w:t>e dei ripristini sui sedimi stradali</w:t>
      </w:r>
      <w:r w:rsidR="003F0204">
        <w:rPr>
          <w:rFonts w:ascii="Arial" w:hAnsi="Arial" w:cs="Arial"/>
          <w:sz w:val="20"/>
          <w:szCs w:val="20"/>
        </w:rPr>
        <w:t>”</w:t>
      </w:r>
      <w:r>
        <w:rPr>
          <w:rFonts w:ascii="Arial" w:hAnsi="Arial" w:cs="Arial"/>
          <w:sz w:val="20"/>
          <w:szCs w:val="20"/>
        </w:rPr>
        <w:t>;</w:t>
      </w:r>
    </w:p>
    <w:p w14:paraId="748021AC" w14:textId="4EB903B3" w:rsidR="009C676C" w:rsidRDefault="009C676C" w:rsidP="00EF6293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 essere informato che gli eventuali danni che potessero derivare da una non corretta esecuzione dei lavori </w:t>
      </w:r>
      <w:r w:rsidR="00E82B04">
        <w:rPr>
          <w:rFonts w:ascii="Arial" w:hAnsi="Arial" w:cs="Arial"/>
          <w:sz w:val="20"/>
          <w:szCs w:val="20"/>
        </w:rPr>
        <w:t xml:space="preserve">e dei ripristini </w:t>
      </w:r>
      <w:r>
        <w:rPr>
          <w:rFonts w:ascii="Arial" w:hAnsi="Arial" w:cs="Arial"/>
          <w:sz w:val="20"/>
          <w:szCs w:val="20"/>
        </w:rPr>
        <w:t>saranno posti a carico dell’utente</w:t>
      </w:r>
      <w:r w:rsidR="00EF6293">
        <w:rPr>
          <w:rFonts w:ascii="Arial" w:hAnsi="Arial" w:cs="Arial"/>
          <w:sz w:val="20"/>
          <w:szCs w:val="20"/>
        </w:rPr>
        <w:t>.</w:t>
      </w:r>
    </w:p>
    <w:p w14:paraId="7298B79F" w14:textId="77777777" w:rsidR="001A7901" w:rsidRDefault="001A7901" w:rsidP="00535AA5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67C948F8" w14:textId="77777777" w:rsidR="001A7901" w:rsidRPr="00DE7796" w:rsidRDefault="001A7901" w:rsidP="00535AA5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300135D3" w14:textId="77777777" w:rsidR="00267BFB" w:rsidRDefault="00267BFB" w:rsidP="00267BFB">
      <w:pPr>
        <w:jc w:val="both"/>
        <w:rPr>
          <w:rFonts w:ascii="Arial" w:hAnsi="Arial" w:cs="Arial"/>
          <w:sz w:val="20"/>
          <w:szCs w:val="20"/>
        </w:rPr>
      </w:pPr>
      <w:r w:rsidRPr="00267BFB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"/>
              <w:maxLength w:val="27"/>
            </w:textInput>
          </w:ffData>
        </w:fldChar>
      </w:r>
      <w:r w:rsidRPr="00267BFB">
        <w:rPr>
          <w:rFonts w:ascii="Arial" w:hAnsi="Arial" w:cs="Arial"/>
          <w:sz w:val="20"/>
          <w:szCs w:val="20"/>
        </w:rPr>
        <w:instrText xml:space="preserve"> FORMTEXT </w:instrText>
      </w:r>
      <w:r w:rsidRPr="00267BFB">
        <w:rPr>
          <w:rFonts w:ascii="Arial" w:hAnsi="Arial" w:cs="Arial"/>
          <w:sz w:val="20"/>
          <w:szCs w:val="20"/>
        </w:rPr>
      </w:r>
      <w:r w:rsidRPr="00267BFB">
        <w:rPr>
          <w:rFonts w:ascii="Arial" w:hAnsi="Arial" w:cs="Arial"/>
          <w:sz w:val="20"/>
          <w:szCs w:val="20"/>
        </w:rPr>
        <w:fldChar w:fldCharType="separate"/>
      </w:r>
      <w:r w:rsidRPr="00267BFB">
        <w:rPr>
          <w:rFonts w:ascii="Arial" w:hAnsi="Arial" w:cs="Arial"/>
          <w:sz w:val="20"/>
          <w:szCs w:val="20"/>
        </w:rPr>
        <w:t>_______________</w:t>
      </w:r>
      <w:r w:rsidRPr="00267BFB">
        <w:rPr>
          <w:rFonts w:ascii="Arial" w:hAnsi="Arial" w:cs="Arial"/>
          <w:sz w:val="20"/>
          <w:szCs w:val="20"/>
        </w:rPr>
        <w:fldChar w:fldCharType="end"/>
      </w:r>
      <w:r w:rsidRPr="00267BFB">
        <w:rPr>
          <w:rFonts w:ascii="Arial" w:hAnsi="Arial" w:cs="Arial"/>
          <w:sz w:val="20"/>
          <w:szCs w:val="20"/>
        </w:rPr>
        <w:t xml:space="preserve">, lì </w:t>
      </w:r>
      <w:r w:rsidRPr="00267BFB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_______________"/>
              <w:maxLength w:val="27"/>
            </w:textInput>
          </w:ffData>
        </w:fldChar>
      </w:r>
      <w:r w:rsidRPr="00267BFB">
        <w:rPr>
          <w:rFonts w:ascii="Arial" w:hAnsi="Arial" w:cs="Arial"/>
          <w:sz w:val="20"/>
          <w:szCs w:val="20"/>
        </w:rPr>
        <w:instrText xml:space="preserve"> FORMTEXT </w:instrText>
      </w:r>
      <w:r w:rsidRPr="00267BFB">
        <w:rPr>
          <w:rFonts w:ascii="Arial" w:hAnsi="Arial" w:cs="Arial"/>
          <w:sz w:val="20"/>
          <w:szCs w:val="20"/>
        </w:rPr>
      </w:r>
      <w:r w:rsidRPr="00267BFB">
        <w:rPr>
          <w:rFonts w:ascii="Arial" w:hAnsi="Arial" w:cs="Arial"/>
          <w:sz w:val="20"/>
          <w:szCs w:val="20"/>
        </w:rPr>
        <w:fldChar w:fldCharType="separate"/>
      </w:r>
      <w:r w:rsidRPr="00267BFB">
        <w:rPr>
          <w:rFonts w:ascii="Arial" w:hAnsi="Arial" w:cs="Arial"/>
          <w:sz w:val="20"/>
          <w:szCs w:val="20"/>
        </w:rPr>
        <w:t>_______________</w:t>
      </w:r>
      <w:r w:rsidRPr="00267BFB">
        <w:rPr>
          <w:rFonts w:ascii="Arial" w:hAnsi="Arial" w:cs="Arial"/>
          <w:sz w:val="20"/>
          <w:szCs w:val="20"/>
        </w:rPr>
        <w:fldChar w:fldCharType="end"/>
      </w:r>
      <w:r w:rsidRPr="00267BFB">
        <w:rPr>
          <w:rFonts w:ascii="Arial" w:hAnsi="Arial" w:cs="Arial"/>
          <w:sz w:val="20"/>
          <w:szCs w:val="20"/>
        </w:rPr>
        <w:tab/>
      </w:r>
      <w:r w:rsidRPr="00267BFB">
        <w:rPr>
          <w:rFonts w:ascii="Arial" w:hAnsi="Arial" w:cs="Arial"/>
          <w:sz w:val="20"/>
          <w:szCs w:val="20"/>
        </w:rPr>
        <w:tab/>
        <w:t xml:space="preserve">  </w:t>
      </w:r>
    </w:p>
    <w:p w14:paraId="373EA0A7" w14:textId="46D1D4F7" w:rsidR="00EF6293" w:rsidRPr="0028240D" w:rsidRDefault="00EF6293" w:rsidP="00EF6293">
      <w:pPr>
        <w:tabs>
          <w:tab w:val="center" w:pos="6804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</w:t>
      </w:r>
      <w:r w:rsidRPr="0028240D">
        <w:rPr>
          <w:rFonts w:ascii="Arial" w:hAnsi="Arial" w:cs="Arial"/>
          <w:sz w:val="20"/>
          <w:szCs w:val="20"/>
        </w:rPr>
        <w:t>_______________________</w:t>
      </w:r>
    </w:p>
    <w:p w14:paraId="78A5F3FE" w14:textId="77777777" w:rsidR="00EF6293" w:rsidRPr="0028240D" w:rsidRDefault="00EF6293" w:rsidP="00EF6293">
      <w:pPr>
        <w:tabs>
          <w:tab w:val="center" w:pos="6804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8240D">
        <w:rPr>
          <w:rFonts w:ascii="Arial" w:hAnsi="Arial" w:cs="Arial"/>
          <w:sz w:val="20"/>
          <w:szCs w:val="20"/>
        </w:rPr>
        <w:t xml:space="preserve"> </w:t>
      </w:r>
      <w:r w:rsidRPr="0028240D">
        <w:rPr>
          <w:rFonts w:ascii="Arial" w:hAnsi="Arial" w:cs="Arial"/>
          <w:sz w:val="20"/>
          <w:szCs w:val="20"/>
        </w:rPr>
        <w:tab/>
        <w:t>(Firma del richiedente)</w:t>
      </w:r>
    </w:p>
    <w:p w14:paraId="118E4280" w14:textId="77777777" w:rsidR="00EF6293" w:rsidRPr="0028240D" w:rsidRDefault="00EF6293" w:rsidP="00EF6293">
      <w:pPr>
        <w:spacing w:line="0" w:lineRule="atLeast"/>
        <w:ind w:left="4820"/>
        <w:rPr>
          <w:rFonts w:ascii="Arial" w:hAnsi="Arial" w:cs="Arial"/>
          <w:sz w:val="20"/>
          <w:szCs w:val="20"/>
        </w:rPr>
      </w:pPr>
      <w:r w:rsidRPr="0028240D">
        <w:rPr>
          <w:rFonts w:ascii="Arial" w:hAnsi="Arial" w:cs="Arial"/>
          <w:sz w:val="20"/>
          <w:szCs w:val="20"/>
        </w:rPr>
        <w:t xml:space="preserve">           </w:t>
      </w:r>
      <w:r w:rsidRPr="0028240D">
        <w:rPr>
          <w:rFonts w:ascii="Arial" w:eastAsia="Verdana" w:hAnsi="Arial" w:cs="Arial"/>
          <w:sz w:val="20"/>
          <w:szCs w:val="20"/>
        </w:rPr>
        <w:t xml:space="preserve">Timbro e firma / firma digitale </w:t>
      </w:r>
    </w:p>
    <w:p w14:paraId="62D68B0B" w14:textId="77777777" w:rsidR="00B408A3" w:rsidRDefault="00B408A3" w:rsidP="00CA77CF">
      <w:pPr>
        <w:jc w:val="both"/>
        <w:rPr>
          <w:rFonts w:ascii="Arial" w:hAnsi="Arial" w:cs="Arial"/>
          <w:b/>
          <w:sz w:val="20"/>
          <w:szCs w:val="20"/>
        </w:rPr>
      </w:pPr>
    </w:p>
    <w:p w14:paraId="5BA11F21" w14:textId="77777777" w:rsidR="00B408A3" w:rsidRDefault="00B408A3" w:rsidP="00CA77CF">
      <w:pPr>
        <w:jc w:val="both"/>
        <w:rPr>
          <w:rFonts w:ascii="Arial" w:hAnsi="Arial" w:cs="Arial"/>
          <w:b/>
          <w:sz w:val="20"/>
          <w:szCs w:val="20"/>
        </w:rPr>
      </w:pPr>
    </w:p>
    <w:p w14:paraId="50403C3E" w14:textId="77777777" w:rsidR="00EF6293" w:rsidRDefault="00EF6293" w:rsidP="00CA77CF">
      <w:pPr>
        <w:jc w:val="both"/>
        <w:rPr>
          <w:rFonts w:ascii="Arial" w:hAnsi="Arial" w:cs="Arial"/>
          <w:b/>
          <w:sz w:val="20"/>
          <w:szCs w:val="20"/>
        </w:rPr>
      </w:pPr>
    </w:p>
    <w:p w14:paraId="5C2BADCC" w14:textId="2060916E" w:rsidR="00CA77CF" w:rsidRPr="00CA77CF" w:rsidRDefault="00EF6293" w:rsidP="00CA77CF">
      <w:pPr>
        <w:jc w:val="both"/>
        <w:rPr>
          <w:rFonts w:ascii="Arial" w:hAnsi="Arial" w:cs="Arial"/>
          <w:b/>
          <w:sz w:val="20"/>
          <w:szCs w:val="20"/>
        </w:rPr>
      </w:pPr>
      <w:r w:rsidRPr="00CA77CF">
        <w:rPr>
          <w:rFonts w:ascii="Arial" w:hAnsi="Arial" w:cs="Arial"/>
          <w:b/>
          <w:sz w:val="20"/>
          <w:szCs w:val="20"/>
        </w:rPr>
        <w:t>MODALITÀ VERSAMENTO DIRITTI DI SEGRETERIA, BOLLI VIRTUALI, CAUZIONI</w:t>
      </w:r>
    </w:p>
    <w:p w14:paraId="12B74DB8" w14:textId="77777777" w:rsidR="00CA77CF" w:rsidRPr="00CA77CF" w:rsidRDefault="00CA77CF" w:rsidP="00CA77CF">
      <w:pPr>
        <w:jc w:val="both"/>
        <w:rPr>
          <w:rFonts w:ascii="Arial" w:hAnsi="Arial" w:cs="Arial"/>
          <w:sz w:val="20"/>
          <w:szCs w:val="20"/>
        </w:rPr>
      </w:pPr>
    </w:p>
    <w:p w14:paraId="40C8A78E" w14:textId="51C099BD" w:rsidR="00EF6293" w:rsidRDefault="00EF6293" w:rsidP="00EF629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</w:t>
      </w:r>
      <w:r w:rsidR="00CA77CF" w:rsidRPr="00CA77CF">
        <w:rPr>
          <w:rFonts w:ascii="Arial" w:hAnsi="Arial" w:cs="Arial"/>
          <w:sz w:val="20"/>
          <w:szCs w:val="20"/>
        </w:rPr>
        <w:t>ediante bonifico sul C/C bancario intestato a</w:t>
      </w:r>
      <w:r>
        <w:rPr>
          <w:rFonts w:ascii="Arial" w:hAnsi="Arial" w:cs="Arial"/>
          <w:sz w:val="20"/>
          <w:szCs w:val="20"/>
        </w:rPr>
        <w:t>:</w:t>
      </w:r>
    </w:p>
    <w:p w14:paraId="3EA084CC" w14:textId="77777777" w:rsidR="00EF6293" w:rsidRDefault="00EF6293" w:rsidP="00EF6293">
      <w:pPr>
        <w:jc w:val="both"/>
        <w:rPr>
          <w:rFonts w:ascii="Arial" w:hAnsi="Arial" w:cs="Arial"/>
          <w:sz w:val="20"/>
          <w:szCs w:val="20"/>
        </w:rPr>
      </w:pPr>
    </w:p>
    <w:p w14:paraId="216D7346" w14:textId="2F135BC1" w:rsidR="00EF6293" w:rsidRDefault="00CA77CF" w:rsidP="00EF6293">
      <w:pPr>
        <w:jc w:val="both"/>
        <w:rPr>
          <w:rFonts w:ascii="Arial" w:hAnsi="Arial" w:cs="Arial"/>
          <w:sz w:val="20"/>
          <w:szCs w:val="20"/>
        </w:rPr>
      </w:pPr>
      <w:r w:rsidRPr="00EF6293">
        <w:rPr>
          <w:rFonts w:ascii="Arial" w:hAnsi="Arial" w:cs="Arial"/>
          <w:b/>
          <w:bCs/>
          <w:sz w:val="20"/>
          <w:szCs w:val="20"/>
        </w:rPr>
        <w:t>Comune di Bardonecchia</w:t>
      </w:r>
      <w:r w:rsidRPr="00CA77CF">
        <w:rPr>
          <w:rFonts w:ascii="Arial" w:hAnsi="Arial" w:cs="Arial"/>
          <w:sz w:val="20"/>
          <w:szCs w:val="20"/>
        </w:rPr>
        <w:t xml:space="preserve"> c/o Unicredit Banca – Filiale di Bardonecchia, Via Medail n. 31</w:t>
      </w:r>
    </w:p>
    <w:p w14:paraId="0CBF6FF1" w14:textId="14B3C632" w:rsidR="00CA77CF" w:rsidRDefault="00CA77CF" w:rsidP="00EF6293">
      <w:pPr>
        <w:jc w:val="both"/>
        <w:rPr>
          <w:rFonts w:ascii="Arial" w:hAnsi="Arial" w:cs="Arial"/>
          <w:sz w:val="20"/>
          <w:szCs w:val="20"/>
        </w:rPr>
      </w:pPr>
      <w:r w:rsidRPr="00EF6293">
        <w:rPr>
          <w:rFonts w:ascii="Arial" w:hAnsi="Arial" w:cs="Arial"/>
          <w:b/>
          <w:bCs/>
          <w:sz w:val="20"/>
          <w:szCs w:val="20"/>
        </w:rPr>
        <w:t>IBAN</w:t>
      </w:r>
      <w:r w:rsidRPr="00CA77CF">
        <w:rPr>
          <w:rFonts w:ascii="Arial" w:hAnsi="Arial" w:cs="Arial"/>
          <w:sz w:val="20"/>
          <w:szCs w:val="20"/>
        </w:rPr>
        <w:t>: IT58 X 02008 30080 000000798787</w:t>
      </w:r>
    </w:p>
    <w:p w14:paraId="27362A9F" w14:textId="0BB12F26" w:rsidR="00CA77CF" w:rsidRDefault="00CA77CF" w:rsidP="00EF6293">
      <w:pPr>
        <w:jc w:val="both"/>
        <w:rPr>
          <w:rFonts w:ascii="Arial" w:hAnsi="Arial" w:cs="Arial"/>
          <w:sz w:val="20"/>
          <w:szCs w:val="20"/>
        </w:rPr>
      </w:pPr>
      <w:r w:rsidRPr="00EF6293">
        <w:rPr>
          <w:rFonts w:ascii="Arial" w:hAnsi="Arial" w:cs="Arial"/>
          <w:b/>
          <w:bCs/>
          <w:sz w:val="20"/>
          <w:szCs w:val="20"/>
        </w:rPr>
        <w:t>Causale</w:t>
      </w:r>
      <w:r w:rsidRPr="00CA77CF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Autorizzazione allo scavo - d</w:t>
      </w:r>
      <w:r w:rsidRPr="00CA77CF">
        <w:rPr>
          <w:rFonts w:ascii="Arial" w:hAnsi="Arial" w:cs="Arial"/>
          <w:sz w:val="20"/>
          <w:szCs w:val="20"/>
        </w:rPr>
        <w:t>iritti di segreteria</w:t>
      </w:r>
      <w:r w:rsidR="0095261B">
        <w:rPr>
          <w:rFonts w:ascii="Arial" w:hAnsi="Arial" w:cs="Arial"/>
          <w:sz w:val="20"/>
          <w:szCs w:val="20"/>
        </w:rPr>
        <w:t xml:space="preserve">, valori bollati, </w:t>
      </w:r>
      <w:r>
        <w:rPr>
          <w:rFonts w:ascii="Arial" w:hAnsi="Arial" w:cs="Arial"/>
          <w:sz w:val="20"/>
          <w:szCs w:val="20"/>
        </w:rPr>
        <w:t>cauzione</w:t>
      </w:r>
      <w:r w:rsidR="00EF6293">
        <w:rPr>
          <w:rFonts w:ascii="Arial" w:hAnsi="Arial" w:cs="Arial"/>
          <w:sz w:val="20"/>
          <w:szCs w:val="20"/>
        </w:rPr>
        <w:t>.</w:t>
      </w:r>
    </w:p>
    <w:p w14:paraId="640DE6D5" w14:textId="77777777" w:rsidR="009C676C" w:rsidRPr="00437E73" w:rsidRDefault="009C676C" w:rsidP="00504C0B">
      <w:pPr>
        <w:rPr>
          <w:rFonts w:ascii="Arial" w:hAnsi="Arial" w:cs="Arial"/>
          <w:sz w:val="20"/>
          <w:szCs w:val="20"/>
        </w:rPr>
      </w:pPr>
    </w:p>
    <w:sectPr w:rsidR="009C676C" w:rsidRPr="00437E73" w:rsidSect="00F3159D">
      <w:footerReference w:type="default" r:id="rId10"/>
      <w:endnotePr>
        <w:numFmt w:val="decimal"/>
      </w:endnotePr>
      <w:pgSz w:w="12240" w:h="15840"/>
      <w:pgMar w:top="567" w:right="1134" w:bottom="1134" w:left="1134" w:header="720" w:footer="77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42BA8" w14:textId="77777777" w:rsidR="006302DB" w:rsidRDefault="006302DB">
      <w:r>
        <w:separator/>
      </w:r>
    </w:p>
  </w:endnote>
  <w:endnote w:type="continuationSeparator" w:id="0">
    <w:p w14:paraId="4749F299" w14:textId="77777777" w:rsidR="006302DB" w:rsidRDefault="00630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9236988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3F8E17AF" w14:textId="335AE507" w:rsidR="00EF6293" w:rsidRPr="00EF6293" w:rsidRDefault="00EF6293">
        <w:pPr>
          <w:pStyle w:val="Pidipagina"/>
          <w:jc w:val="right"/>
          <w:rPr>
            <w:rFonts w:ascii="Arial" w:hAnsi="Arial" w:cs="Arial"/>
            <w:sz w:val="18"/>
            <w:szCs w:val="18"/>
          </w:rPr>
        </w:pPr>
        <w:r w:rsidRPr="00EF6293">
          <w:rPr>
            <w:rFonts w:ascii="Arial" w:hAnsi="Arial" w:cs="Arial"/>
            <w:sz w:val="18"/>
            <w:szCs w:val="18"/>
          </w:rPr>
          <w:fldChar w:fldCharType="begin"/>
        </w:r>
        <w:r w:rsidRPr="00EF6293">
          <w:rPr>
            <w:rFonts w:ascii="Arial" w:hAnsi="Arial" w:cs="Arial"/>
            <w:sz w:val="18"/>
            <w:szCs w:val="18"/>
          </w:rPr>
          <w:instrText>PAGE   \* MERGEFORMAT</w:instrText>
        </w:r>
        <w:r w:rsidRPr="00EF6293">
          <w:rPr>
            <w:rFonts w:ascii="Arial" w:hAnsi="Arial" w:cs="Arial"/>
            <w:sz w:val="18"/>
            <w:szCs w:val="18"/>
          </w:rPr>
          <w:fldChar w:fldCharType="separate"/>
        </w:r>
        <w:r w:rsidRPr="00EF6293">
          <w:rPr>
            <w:rFonts w:ascii="Arial" w:hAnsi="Arial" w:cs="Arial"/>
            <w:sz w:val="18"/>
            <w:szCs w:val="18"/>
          </w:rPr>
          <w:t>2</w:t>
        </w:r>
        <w:r w:rsidRPr="00EF6293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0FC2115C" w14:textId="06B3FD1C" w:rsidR="0095261B" w:rsidRPr="00EF6293" w:rsidRDefault="0095261B">
    <w:pPr>
      <w:pStyle w:val="Pidipagina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0551E" w14:textId="77777777" w:rsidR="006302DB" w:rsidRDefault="006302DB">
      <w:r>
        <w:separator/>
      </w:r>
    </w:p>
  </w:footnote>
  <w:footnote w:type="continuationSeparator" w:id="0">
    <w:p w14:paraId="2A821392" w14:textId="77777777" w:rsidR="006302DB" w:rsidRDefault="006302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F053E"/>
    <w:multiLevelType w:val="hybridMultilevel"/>
    <w:tmpl w:val="C1162188"/>
    <w:lvl w:ilvl="0" w:tplc="21FAB810">
      <w:start w:val="3"/>
      <w:numFmt w:val="bullet"/>
      <w:lvlText w:val="-"/>
      <w:lvlJc w:val="left"/>
      <w:pPr>
        <w:ind w:left="390" w:hanging="360"/>
      </w:pPr>
      <w:rPr>
        <w:rFonts w:ascii="Arial" w:eastAsia="SimSu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" w15:restartNumberingAfterBreak="0">
    <w:nsid w:val="0D860304"/>
    <w:multiLevelType w:val="multilevel"/>
    <w:tmpl w:val="A7029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AA562A"/>
    <w:multiLevelType w:val="singleLevel"/>
    <w:tmpl w:val="A77A999E"/>
    <w:lvl w:ilvl="0">
      <w:start w:val="1"/>
      <w:numFmt w:val="decimal"/>
      <w:lvlText w:val="%1)"/>
      <w:legacy w:legacy="1" w:legacySpace="0" w:legacyIndent="56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F2C07F2"/>
    <w:multiLevelType w:val="hybridMultilevel"/>
    <w:tmpl w:val="A25628CE"/>
    <w:lvl w:ilvl="0" w:tplc="9AFEB1A6">
      <w:start w:val="1"/>
      <w:numFmt w:val="lowerLetter"/>
      <w:lvlText w:val="%1."/>
      <w:lvlJc w:val="left"/>
      <w:pPr>
        <w:ind w:left="68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08" w:hanging="360"/>
      </w:pPr>
    </w:lvl>
    <w:lvl w:ilvl="2" w:tplc="0410001B" w:tentative="1">
      <w:start w:val="1"/>
      <w:numFmt w:val="lowerRoman"/>
      <w:lvlText w:val="%3."/>
      <w:lvlJc w:val="right"/>
      <w:pPr>
        <w:ind w:left="2128" w:hanging="180"/>
      </w:pPr>
    </w:lvl>
    <w:lvl w:ilvl="3" w:tplc="0410000F" w:tentative="1">
      <w:start w:val="1"/>
      <w:numFmt w:val="decimal"/>
      <w:lvlText w:val="%4."/>
      <w:lvlJc w:val="left"/>
      <w:pPr>
        <w:ind w:left="2848" w:hanging="360"/>
      </w:pPr>
    </w:lvl>
    <w:lvl w:ilvl="4" w:tplc="04100019" w:tentative="1">
      <w:start w:val="1"/>
      <w:numFmt w:val="lowerLetter"/>
      <w:lvlText w:val="%5."/>
      <w:lvlJc w:val="left"/>
      <w:pPr>
        <w:ind w:left="3568" w:hanging="360"/>
      </w:pPr>
    </w:lvl>
    <w:lvl w:ilvl="5" w:tplc="0410001B" w:tentative="1">
      <w:start w:val="1"/>
      <w:numFmt w:val="lowerRoman"/>
      <w:lvlText w:val="%6."/>
      <w:lvlJc w:val="right"/>
      <w:pPr>
        <w:ind w:left="4288" w:hanging="180"/>
      </w:pPr>
    </w:lvl>
    <w:lvl w:ilvl="6" w:tplc="0410000F" w:tentative="1">
      <w:start w:val="1"/>
      <w:numFmt w:val="decimal"/>
      <w:lvlText w:val="%7."/>
      <w:lvlJc w:val="left"/>
      <w:pPr>
        <w:ind w:left="5008" w:hanging="360"/>
      </w:pPr>
    </w:lvl>
    <w:lvl w:ilvl="7" w:tplc="04100019" w:tentative="1">
      <w:start w:val="1"/>
      <w:numFmt w:val="lowerLetter"/>
      <w:lvlText w:val="%8."/>
      <w:lvlJc w:val="left"/>
      <w:pPr>
        <w:ind w:left="5728" w:hanging="360"/>
      </w:pPr>
    </w:lvl>
    <w:lvl w:ilvl="8" w:tplc="0410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4" w15:restartNumberingAfterBreak="0">
    <w:nsid w:val="226247E9"/>
    <w:multiLevelType w:val="singleLevel"/>
    <w:tmpl w:val="E7703D26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28406540"/>
    <w:multiLevelType w:val="hybridMultilevel"/>
    <w:tmpl w:val="AD3A0516"/>
    <w:lvl w:ilvl="0" w:tplc="8CC61B46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8F464F"/>
    <w:multiLevelType w:val="hybridMultilevel"/>
    <w:tmpl w:val="C744044C"/>
    <w:lvl w:ilvl="0" w:tplc="7A7EB5EC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765074"/>
    <w:multiLevelType w:val="multilevel"/>
    <w:tmpl w:val="7CAC6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EC48F2"/>
    <w:multiLevelType w:val="hybridMultilevel"/>
    <w:tmpl w:val="F2E02A7C"/>
    <w:lvl w:ilvl="0" w:tplc="30EAF66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5215206">
    <w:abstractNumId w:val="6"/>
  </w:num>
  <w:num w:numId="2" w16cid:durableId="671643082">
    <w:abstractNumId w:val="2"/>
  </w:num>
  <w:num w:numId="3" w16cid:durableId="265814076">
    <w:abstractNumId w:val="3"/>
  </w:num>
  <w:num w:numId="4" w16cid:durableId="690911507">
    <w:abstractNumId w:val="5"/>
  </w:num>
  <w:num w:numId="5" w16cid:durableId="699284668">
    <w:abstractNumId w:val="4"/>
  </w:num>
  <w:num w:numId="6" w16cid:durableId="1051880258">
    <w:abstractNumId w:val="0"/>
  </w:num>
  <w:num w:numId="7" w16cid:durableId="420183192">
    <w:abstractNumId w:val="8"/>
  </w:num>
  <w:num w:numId="8" w16cid:durableId="935746615">
    <w:abstractNumId w:val="1"/>
  </w:num>
  <w:num w:numId="9" w16cid:durableId="21261475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cumentProtection w:edit="forms" w:enforcement="0"/>
  <w:defaultTabStop w:val="708"/>
  <w:hyphenationZone w:val="283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2A5"/>
    <w:rsid w:val="00021840"/>
    <w:rsid w:val="00027CFD"/>
    <w:rsid w:val="00043D1F"/>
    <w:rsid w:val="00046502"/>
    <w:rsid w:val="00046A09"/>
    <w:rsid w:val="00057157"/>
    <w:rsid w:val="00060288"/>
    <w:rsid w:val="000D261B"/>
    <w:rsid w:val="000D2E88"/>
    <w:rsid w:val="000F51A9"/>
    <w:rsid w:val="0010032D"/>
    <w:rsid w:val="00136DB7"/>
    <w:rsid w:val="00145847"/>
    <w:rsid w:val="00174542"/>
    <w:rsid w:val="00195081"/>
    <w:rsid w:val="001A7901"/>
    <w:rsid w:val="001B597F"/>
    <w:rsid w:val="001C02D2"/>
    <w:rsid w:val="001C3926"/>
    <w:rsid w:val="001D3D60"/>
    <w:rsid w:val="001D57FA"/>
    <w:rsid w:val="001F53C7"/>
    <w:rsid w:val="002213FF"/>
    <w:rsid w:val="002528A3"/>
    <w:rsid w:val="00267BFB"/>
    <w:rsid w:val="002748D9"/>
    <w:rsid w:val="00283E84"/>
    <w:rsid w:val="00322974"/>
    <w:rsid w:val="003841B7"/>
    <w:rsid w:val="00387E55"/>
    <w:rsid w:val="003A7158"/>
    <w:rsid w:val="003F0204"/>
    <w:rsid w:val="003F6D0B"/>
    <w:rsid w:val="004033EA"/>
    <w:rsid w:val="004062C7"/>
    <w:rsid w:val="00411B2B"/>
    <w:rsid w:val="004270FB"/>
    <w:rsid w:val="00437E73"/>
    <w:rsid w:val="004500CE"/>
    <w:rsid w:val="00485DFE"/>
    <w:rsid w:val="004E148E"/>
    <w:rsid w:val="004E3DC8"/>
    <w:rsid w:val="004E621A"/>
    <w:rsid w:val="00504C0B"/>
    <w:rsid w:val="0052034D"/>
    <w:rsid w:val="00524F60"/>
    <w:rsid w:val="005253BD"/>
    <w:rsid w:val="00535AA5"/>
    <w:rsid w:val="00567710"/>
    <w:rsid w:val="005813AB"/>
    <w:rsid w:val="0059740B"/>
    <w:rsid w:val="005C5752"/>
    <w:rsid w:val="005C594B"/>
    <w:rsid w:val="005E722C"/>
    <w:rsid w:val="0060070F"/>
    <w:rsid w:val="0062481E"/>
    <w:rsid w:val="006302DB"/>
    <w:rsid w:val="006337E7"/>
    <w:rsid w:val="00657B48"/>
    <w:rsid w:val="006A1D8E"/>
    <w:rsid w:val="006A67CA"/>
    <w:rsid w:val="007417A0"/>
    <w:rsid w:val="00756300"/>
    <w:rsid w:val="00793037"/>
    <w:rsid w:val="007B056E"/>
    <w:rsid w:val="007E0FFE"/>
    <w:rsid w:val="00806709"/>
    <w:rsid w:val="00812896"/>
    <w:rsid w:val="00863126"/>
    <w:rsid w:val="00867A1D"/>
    <w:rsid w:val="008861DF"/>
    <w:rsid w:val="008D27B4"/>
    <w:rsid w:val="008F2414"/>
    <w:rsid w:val="00906FA4"/>
    <w:rsid w:val="009312A5"/>
    <w:rsid w:val="0095261B"/>
    <w:rsid w:val="009C660A"/>
    <w:rsid w:val="009C676C"/>
    <w:rsid w:val="009D75B6"/>
    <w:rsid w:val="00A12E81"/>
    <w:rsid w:val="00A44B18"/>
    <w:rsid w:val="00A6156C"/>
    <w:rsid w:val="00A81B0B"/>
    <w:rsid w:val="00AB0817"/>
    <w:rsid w:val="00AC0D9E"/>
    <w:rsid w:val="00AC7880"/>
    <w:rsid w:val="00AE3E87"/>
    <w:rsid w:val="00AE3F5A"/>
    <w:rsid w:val="00AE4B7A"/>
    <w:rsid w:val="00B244FF"/>
    <w:rsid w:val="00B354B3"/>
    <w:rsid w:val="00B40490"/>
    <w:rsid w:val="00B408A3"/>
    <w:rsid w:val="00B42DF6"/>
    <w:rsid w:val="00B4786B"/>
    <w:rsid w:val="00B562AD"/>
    <w:rsid w:val="00B77461"/>
    <w:rsid w:val="00BD011A"/>
    <w:rsid w:val="00BD68B0"/>
    <w:rsid w:val="00C0333D"/>
    <w:rsid w:val="00C12BCD"/>
    <w:rsid w:val="00C15A6D"/>
    <w:rsid w:val="00C16ED3"/>
    <w:rsid w:val="00C16F47"/>
    <w:rsid w:val="00C52E1A"/>
    <w:rsid w:val="00C5669F"/>
    <w:rsid w:val="00C77519"/>
    <w:rsid w:val="00CA77CF"/>
    <w:rsid w:val="00CC0B41"/>
    <w:rsid w:val="00CC30DD"/>
    <w:rsid w:val="00CD4B3E"/>
    <w:rsid w:val="00CE4871"/>
    <w:rsid w:val="00CF6B89"/>
    <w:rsid w:val="00D6493A"/>
    <w:rsid w:val="00D6793B"/>
    <w:rsid w:val="00D750BD"/>
    <w:rsid w:val="00D941F7"/>
    <w:rsid w:val="00DC2372"/>
    <w:rsid w:val="00DD24D3"/>
    <w:rsid w:val="00DD57F8"/>
    <w:rsid w:val="00DE7796"/>
    <w:rsid w:val="00E0624D"/>
    <w:rsid w:val="00E5257E"/>
    <w:rsid w:val="00E72E92"/>
    <w:rsid w:val="00E82B04"/>
    <w:rsid w:val="00E95A60"/>
    <w:rsid w:val="00EB161C"/>
    <w:rsid w:val="00ED2E21"/>
    <w:rsid w:val="00EE2FE1"/>
    <w:rsid w:val="00EF6293"/>
    <w:rsid w:val="00F3159D"/>
    <w:rsid w:val="00F466DF"/>
    <w:rsid w:val="00F546C9"/>
    <w:rsid w:val="00F54712"/>
    <w:rsid w:val="00F8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A6B43A"/>
  <w15:chartTrackingRefBased/>
  <w15:docId w15:val="{FCEC0E2F-C49F-42D9-9CB6-E9F7005C7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widowControl w:val="0"/>
      <w:overflowPunct w:val="0"/>
      <w:autoSpaceDE w:val="0"/>
      <w:autoSpaceDN w:val="0"/>
      <w:adjustRightInd w:val="0"/>
      <w:outlineLvl w:val="0"/>
    </w:pPr>
    <w:rPr>
      <w:rFonts w:ascii="Tahoma" w:eastAsia="SimSun" w:hAnsi="Tahoma"/>
      <w:b/>
      <w:bCs/>
      <w:color w:val="000000"/>
      <w:kern w:val="30"/>
    </w:rPr>
  </w:style>
  <w:style w:type="paragraph" w:styleId="Titolo2">
    <w:name w:val="heading 2"/>
    <w:basedOn w:val="Normale"/>
    <w:next w:val="Normale"/>
    <w:qFormat/>
    <w:pPr>
      <w:keepNext/>
      <w:widowControl w:val="0"/>
      <w:overflowPunct w:val="0"/>
      <w:autoSpaceDE w:val="0"/>
      <w:autoSpaceDN w:val="0"/>
      <w:adjustRightInd w:val="0"/>
      <w:outlineLvl w:val="1"/>
    </w:pPr>
    <w:rPr>
      <w:rFonts w:ascii="Tahoma" w:eastAsia="SimSun" w:hAnsi="Tahoma"/>
      <w:b/>
      <w:bCs/>
      <w:color w:val="000000"/>
      <w:kern w:val="30"/>
      <w:sz w:val="32"/>
      <w:szCs w:val="32"/>
    </w:rPr>
  </w:style>
  <w:style w:type="paragraph" w:styleId="Titolo4">
    <w:name w:val="heading 4"/>
    <w:basedOn w:val="Normale"/>
    <w:next w:val="Normale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b/>
      <w:sz w:val="28"/>
    </w:rPr>
  </w:style>
  <w:style w:type="character" w:customStyle="1" w:styleId="Titolo1Carattere">
    <w:name w:val="Titolo 1 Carattere"/>
    <w:rPr>
      <w:rFonts w:ascii="Tahoma" w:eastAsia="SimSun" w:hAnsi="Tahoma"/>
      <w:b/>
      <w:bCs/>
      <w:color w:val="000000"/>
      <w:kern w:val="30"/>
      <w:sz w:val="24"/>
      <w:szCs w:val="24"/>
    </w:rPr>
  </w:style>
  <w:style w:type="character" w:customStyle="1" w:styleId="Titolo2Carattere">
    <w:name w:val="Titolo 2 Carattere"/>
    <w:rPr>
      <w:rFonts w:ascii="Tahoma" w:eastAsia="SimSun" w:hAnsi="Tahoma"/>
      <w:b/>
      <w:bCs/>
      <w:color w:val="000000"/>
      <w:kern w:val="30"/>
      <w:sz w:val="32"/>
      <w:szCs w:val="32"/>
    </w:rPr>
  </w:style>
  <w:style w:type="paragraph" w:styleId="Intestazione">
    <w:name w:val="header"/>
    <w:basedOn w:val="Normale"/>
    <w:semiHidden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</w:pPr>
    <w:rPr>
      <w:rFonts w:eastAsia="SimSun"/>
      <w:color w:val="000000"/>
      <w:kern w:val="30"/>
      <w:sz w:val="20"/>
      <w:szCs w:val="20"/>
    </w:rPr>
  </w:style>
  <w:style w:type="character" w:customStyle="1" w:styleId="IntestazioneCarattere">
    <w:name w:val="Intestazione Carattere"/>
    <w:rPr>
      <w:rFonts w:eastAsia="SimSun"/>
      <w:color w:val="000000"/>
      <w:kern w:val="30"/>
    </w:rPr>
  </w:style>
  <w:style w:type="paragraph" w:styleId="Testonotadichiusura">
    <w:name w:val="endnote text"/>
    <w:basedOn w:val="Normale"/>
    <w:semiHidden/>
    <w:pPr>
      <w:widowControl w:val="0"/>
      <w:overflowPunct w:val="0"/>
      <w:autoSpaceDE w:val="0"/>
      <w:autoSpaceDN w:val="0"/>
      <w:adjustRightInd w:val="0"/>
    </w:pPr>
    <w:rPr>
      <w:rFonts w:ascii="Arial" w:eastAsia="SimSun" w:hAnsi="Arial"/>
      <w:color w:val="000000"/>
      <w:kern w:val="30"/>
      <w:sz w:val="16"/>
      <w:szCs w:val="20"/>
    </w:rPr>
  </w:style>
  <w:style w:type="character" w:customStyle="1" w:styleId="TestonotadichiusuraCarattere">
    <w:name w:val="Testo nota di chiusura Carattere"/>
    <w:semiHidden/>
    <w:rPr>
      <w:rFonts w:ascii="Arial" w:eastAsia="SimSun" w:hAnsi="Arial"/>
      <w:color w:val="000000"/>
      <w:kern w:val="30"/>
      <w:sz w:val="16"/>
    </w:rPr>
  </w:style>
  <w:style w:type="paragraph" w:customStyle="1" w:styleId="Corpodeltesto">
    <w:name w:val="Corpo del testo"/>
    <w:basedOn w:val="Normale"/>
    <w:semiHidden/>
    <w:pPr>
      <w:widowControl w:val="0"/>
      <w:overflowPunct w:val="0"/>
      <w:autoSpaceDE w:val="0"/>
      <w:autoSpaceDN w:val="0"/>
      <w:adjustRightInd w:val="0"/>
      <w:jc w:val="both"/>
    </w:pPr>
    <w:rPr>
      <w:rFonts w:ascii="Tahoma" w:eastAsia="SimSun" w:hAnsi="Tahoma" w:cs="Tahoma"/>
      <w:color w:val="000000"/>
      <w:kern w:val="30"/>
      <w:sz w:val="20"/>
      <w:szCs w:val="20"/>
    </w:rPr>
  </w:style>
  <w:style w:type="character" w:customStyle="1" w:styleId="CorpodeltestoCarattere">
    <w:name w:val="Corpo del testo Carattere"/>
    <w:rPr>
      <w:rFonts w:ascii="Tahoma" w:eastAsia="SimSun" w:hAnsi="Tahoma" w:cs="Tahoma"/>
      <w:color w:val="000000"/>
      <w:kern w:val="30"/>
    </w:rPr>
  </w:style>
  <w:style w:type="paragraph" w:styleId="Testonotaapidipagina">
    <w:name w:val="footnote text"/>
    <w:basedOn w:val="Normale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semiHidden/>
  </w:style>
  <w:style w:type="character" w:styleId="Rimandonotaapidipagina">
    <w:name w:val="footnote reference"/>
    <w:semiHidden/>
    <w:unhideWhenUsed/>
    <w:rPr>
      <w:vertAlign w:val="superscript"/>
    </w:rPr>
  </w:style>
  <w:style w:type="paragraph" w:styleId="Pidipagina">
    <w:name w:val="footer"/>
    <w:basedOn w:val="Normale"/>
    <w:uiPriority w:val="99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uiPriority w:val="99"/>
    <w:rPr>
      <w:sz w:val="24"/>
      <w:szCs w:val="24"/>
    </w:rPr>
  </w:style>
  <w:style w:type="paragraph" w:styleId="Testofumetto">
    <w:name w:val="Balloon Text"/>
    <w:basedOn w:val="Normale"/>
    <w:semiHidden/>
    <w:unhideWhenUsed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semiHidden/>
    <w:rPr>
      <w:rFonts w:ascii="Tahoma" w:hAnsi="Tahoma" w:cs="Tahoma"/>
      <w:sz w:val="16"/>
      <w:szCs w:val="16"/>
    </w:rPr>
  </w:style>
  <w:style w:type="character" w:customStyle="1" w:styleId="Titolo4Carattere">
    <w:name w:val="Titolo 4 Carattere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styleId="Rimandonotadichiusura">
    <w:name w:val="endnote reference"/>
    <w:semiHidden/>
    <w:rsid w:val="004033EA"/>
    <w:rPr>
      <w:rFonts w:ascii="Arial" w:hAnsi="Arial"/>
      <w:sz w:val="20"/>
      <w:vertAlign w:val="superscript"/>
    </w:rPr>
  </w:style>
  <w:style w:type="table" w:styleId="Grigliatabella">
    <w:name w:val="Table Grid"/>
    <w:basedOn w:val="Tabellanormale"/>
    <w:uiPriority w:val="59"/>
    <w:rsid w:val="0010032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llegamentoipertestuale">
    <w:name w:val="Hyperlink"/>
    <w:semiHidden/>
    <w:rsid w:val="004270FB"/>
    <w:rPr>
      <w:color w:val="0000FF"/>
      <w:u w:val="single"/>
    </w:rPr>
  </w:style>
  <w:style w:type="character" w:styleId="Menzionenonrisolta">
    <w:name w:val="Unresolved Mention"/>
    <w:uiPriority w:val="99"/>
    <w:semiHidden/>
    <w:unhideWhenUsed/>
    <w:rsid w:val="004270FB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EF62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3749402">
      <w:bodyDiv w:val="1"/>
      <w:marLeft w:val="0"/>
      <w:marRight w:val="0"/>
      <w:marTop w:val="0"/>
      <w:marBottom w:val="7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2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26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1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216888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omune.bardonecchia@pec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CLAUDIA\08_MODELLLI%20TU\PERMESSO%20C\mod1%20bis%20Autocertificazione%20propriet&#224;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8BD26-AA75-4B06-805E-6E3CF2ED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mod1 bis Autocertificazione proprietà</Template>
  <TotalTime>0</TotalTime>
  <Pages>3</Pages>
  <Words>1340</Words>
  <Characters>7638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 - autocertificazione proprietà</vt:lpstr>
    </vt:vector>
  </TitlesOfParts>
  <Company>.</Company>
  <LinksUpToDate>false</LinksUpToDate>
  <CharactersWithSpaces>8961</CharactersWithSpaces>
  <SharedDoc>false</SharedDoc>
  <HLinks>
    <vt:vector size="6" baseType="variant">
      <vt:variant>
        <vt:i4>5701678</vt:i4>
      </vt:variant>
      <vt:variant>
        <vt:i4>0</vt:i4>
      </vt:variant>
      <vt:variant>
        <vt:i4>0</vt:i4>
      </vt:variant>
      <vt:variant>
        <vt:i4>5</vt:i4>
      </vt:variant>
      <vt:variant>
        <vt:lpwstr>mailto:comune.bardonecchia@pec.it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 - autocertificazione proprietà</dc:title>
  <dc:subject/>
  <dc:creator>Comune di CASALSERUGO</dc:creator>
  <cp:keywords/>
  <cp:lastModifiedBy>Francesco Cecchini</cp:lastModifiedBy>
  <cp:revision>8</cp:revision>
  <cp:lastPrinted>2007-12-02T19:10:00Z</cp:lastPrinted>
  <dcterms:created xsi:type="dcterms:W3CDTF">2022-11-28T08:29:00Z</dcterms:created>
  <dcterms:modified xsi:type="dcterms:W3CDTF">2026-10-02T10:26:00Z</dcterms:modified>
</cp:coreProperties>
</file>